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47B12" w14:textId="2C733442" w:rsidR="0029773D" w:rsidRPr="00EF26E7" w:rsidRDefault="0002108C" w:rsidP="00EF1A09">
      <w:pPr>
        <w:pStyle w:val="Naslov1"/>
        <w:spacing w:line="240" w:lineRule="auto"/>
        <w:rPr>
          <w:sz w:val="32"/>
          <w:szCs w:val="32"/>
        </w:rPr>
      </w:pPr>
      <w:r w:rsidRPr="00EF26E7">
        <w:rPr>
          <w:sz w:val="32"/>
          <w:szCs w:val="32"/>
        </w:rPr>
        <w:t>Title of the paper</w:t>
      </w:r>
    </w:p>
    <w:p w14:paraId="7AE25826" w14:textId="29AF2F55" w:rsidR="0029773D" w:rsidRPr="00EF26E7" w:rsidRDefault="001A4D77" w:rsidP="00EF1A09">
      <w:pPr>
        <w:pStyle w:val="Els-Author"/>
        <w:spacing w:line="240" w:lineRule="auto"/>
        <w:rPr>
          <w:rFonts w:ascii="Segoe UI" w:hAnsi="Segoe UI" w:cs="Segoe UI"/>
          <w:noProof w:val="0"/>
          <w:szCs w:val="26"/>
        </w:rPr>
      </w:pPr>
      <w:r w:rsidRPr="00EF26E7">
        <w:rPr>
          <w:rFonts w:ascii="Segoe UI" w:hAnsi="Segoe UI" w:cs="Segoe UI"/>
          <w:noProof w:val="0"/>
          <w:szCs w:val="26"/>
        </w:rPr>
        <w:t xml:space="preserve">First </w:t>
      </w:r>
      <w:proofErr w:type="spellStart"/>
      <w:r w:rsidRPr="00EF26E7">
        <w:rPr>
          <w:rFonts w:ascii="Segoe UI" w:hAnsi="Segoe UI" w:cs="Segoe UI"/>
          <w:noProof w:val="0"/>
          <w:szCs w:val="26"/>
        </w:rPr>
        <w:t>Author</w:t>
      </w:r>
      <w:r w:rsidRPr="00EF26E7">
        <w:rPr>
          <w:rFonts w:ascii="Segoe UI" w:hAnsi="Segoe UI" w:cs="Segoe UI"/>
          <w:noProof w:val="0"/>
          <w:szCs w:val="26"/>
          <w:vertAlign w:val="superscript"/>
        </w:rPr>
        <w:t>a</w:t>
      </w:r>
      <w:proofErr w:type="spellEnd"/>
      <w:r w:rsidRPr="00EF26E7">
        <w:rPr>
          <w:rFonts w:ascii="Segoe UI" w:hAnsi="Segoe UI" w:cs="Segoe UI"/>
          <w:noProof w:val="0"/>
          <w:szCs w:val="26"/>
        </w:rPr>
        <w:t xml:space="preserve">, Second </w:t>
      </w:r>
      <w:proofErr w:type="spellStart"/>
      <w:r w:rsidRPr="00EF26E7">
        <w:rPr>
          <w:rFonts w:ascii="Segoe UI" w:hAnsi="Segoe UI" w:cs="Segoe UI"/>
          <w:noProof w:val="0"/>
          <w:szCs w:val="26"/>
        </w:rPr>
        <w:t>Author</w:t>
      </w:r>
      <w:r w:rsidRPr="00EF26E7">
        <w:rPr>
          <w:rFonts w:ascii="Segoe UI" w:hAnsi="Segoe UI" w:cs="Segoe UI"/>
          <w:noProof w:val="0"/>
          <w:szCs w:val="26"/>
          <w:vertAlign w:val="superscript"/>
        </w:rPr>
        <w:t>b</w:t>
      </w:r>
      <w:proofErr w:type="spellEnd"/>
      <w:r w:rsidRPr="00EF26E7">
        <w:rPr>
          <w:rFonts w:ascii="Segoe UI" w:hAnsi="Segoe UI" w:cs="Segoe UI"/>
          <w:noProof w:val="0"/>
          <w:szCs w:val="26"/>
        </w:rPr>
        <w:t xml:space="preserve">, Third </w:t>
      </w:r>
      <w:proofErr w:type="spellStart"/>
      <w:proofErr w:type="gramStart"/>
      <w:r w:rsidRPr="00EF26E7">
        <w:rPr>
          <w:rFonts w:ascii="Segoe UI" w:hAnsi="Segoe UI" w:cs="Segoe UI"/>
          <w:noProof w:val="0"/>
          <w:szCs w:val="26"/>
        </w:rPr>
        <w:t>Author</w:t>
      </w:r>
      <w:r w:rsidRPr="00EF26E7">
        <w:rPr>
          <w:rFonts w:ascii="Segoe UI" w:hAnsi="Segoe UI" w:cs="Segoe UI"/>
          <w:noProof w:val="0"/>
          <w:szCs w:val="26"/>
          <w:vertAlign w:val="superscript"/>
        </w:rPr>
        <w:t>c</w:t>
      </w:r>
      <w:proofErr w:type="spellEnd"/>
      <w:r w:rsidRPr="00EF26E7">
        <w:rPr>
          <w:rFonts w:ascii="Segoe UI" w:hAnsi="Segoe UI" w:cs="Segoe UI"/>
          <w:noProof w:val="0"/>
          <w:szCs w:val="26"/>
          <w:vertAlign w:val="superscript"/>
        </w:rPr>
        <w:t>,*</w:t>
      </w:r>
      <w:proofErr w:type="gramEnd"/>
      <w:r w:rsidRPr="00EF26E7">
        <w:rPr>
          <w:rFonts w:ascii="Segoe UI" w:hAnsi="Segoe UI" w:cs="Segoe UI"/>
          <w:noProof w:val="0"/>
          <w:szCs w:val="26"/>
        </w:rPr>
        <w:t xml:space="preserve"> </w:t>
      </w:r>
    </w:p>
    <w:p w14:paraId="40B7AB84" w14:textId="158FA948" w:rsidR="001A4D77" w:rsidRPr="006D6081" w:rsidRDefault="001A4D77" w:rsidP="00BE5CDA">
      <w:pPr>
        <w:spacing w:after="0" w:line="240" w:lineRule="auto"/>
      </w:pPr>
      <w:proofErr w:type="spellStart"/>
      <w:r w:rsidRPr="006D6081">
        <w:rPr>
          <w:vertAlign w:val="superscript"/>
        </w:rPr>
        <w:t>a</w:t>
      </w:r>
      <w:r w:rsidRPr="006D6081">
        <w:t>First</w:t>
      </w:r>
      <w:proofErr w:type="spellEnd"/>
      <w:r w:rsidR="00255607" w:rsidRPr="006D6081">
        <w:t xml:space="preserve"> Author</w:t>
      </w:r>
      <w:r w:rsidRPr="006D6081">
        <w:t xml:space="preserve"> affiliation</w:t>
      </w:r>
      <w:r w:rsidR="00DC5544" w:rsidRPr="006D6081">
        <w:t>, Address, Postcode and City, Country</w:t>
      </w:r>
    </w:p>
    <w:p w14:paraId="3FDB9D55" w14:textId="289B985E" w:rsidR="00DC5544" w:rsidRPr="006D6081" w:rsidRDefault="00DC5544" w:rsidP="00BE5CDA">
      <w:pPr>
        <w:spacing w:after="0" w:line="240" w:lineRule="auto"/>
      </w:pPr>
      <w:proofErr w:type="spellStart"/>
      <w:r w:rsidRPr="006D6081">
        <w:rPr>
          <w:vertAlign w:val="superscript"/>
        </w:rPr>
        <w:t>b</w:t>
      </w:r>
      <w:r w:rsidR="00255607" w:rsidRPr="006D6081">
        <w:t>Second</w:t>
      </w:r>
      <w:proofErr w:type="spellEnd"/>
      <w:r w:rsidRPr="006D6081">
        <w:t xml:space="preserve"> </w:t>
      </w:r>
      <w:r w:rsidR="00255607" w:rsidRPr="006D6081">
        <w:t xml:space="preserve">Author </w:t>
      </w:r>
      <w:r w:rsidRPr="006D6081">
        <w:t>affiliation, Address, Postcode and City, Country</w:t>
      </w:r>
    </w:p>
    <w:p w14:paraId="1C17F482" w14:textId="1A09F36C" w:rsidR="00DC5544" w:rsidRPr="006D6081" w:rsidRDefault="00DC5544" w:rsidP="00EF1A09">
      <w:pPr>
        <w:spacing w:line="240" w:lineRule="auto"/>
      </w:pPr>
      <w:proofErr w:type="spellStart"/>
      <w:r w:rsidRPr="006D6081">
        <w:rPr>
          <w:vertAlign w:val="superscript"/>
        </w:rPr>
        <w:t>c</w:t>
      </w:r>
      <w:r w:rsidR="00255607" w:rsidRPr="006D6081">
        <w:t>Third</w:t>
      </w:r>
      <w:proofErr w:type="spellEnd"/>
      <w:r w:rsidRPr="006D6081">
        <w:t xml:space="preserve"> </w:t>
      </w:r>
      <w:r w:rsidR="00255607" w:rsidRPr="006D6081">
        <w:t xml:space="preserve">Author </w:t>
      </w:r>
      <w:r w:rsidRPr="006D6081">
        <w:t>affiliation, Address, Postcode and City, Country</w:t>
      </w:r>
    </w:p>
    <w:p w14:paraId="6A6D3A19" w14:textId="77777777" w:rsidR="0029773D" w:rsidRPr="006D6081" w:rsidRDefault="0029773D" w:rsidP="00F56186">
      <w:pPr>
        <w:pStyle w:val="Els-history"/>
        <w:spacing w:after="120" w:line="240" w:lineRule="auto"/>
        <w:rPr>
          <w:rFonts w:ascii="Segoe UI" w:hAnsi="Segoe UI" w:cs="Segoe UI"/>
          <w:noProof w:val="0"/>
        </w:rPr>
      </w:pPr>
    </w:p>
    <w:p w14:paraId="7B5AB183" w14:textId="77777777" w:rsidR="0029773D" w:rsidRPr="006D6081" w:rsidRDefault="0029773D" w:rsidP="00EF1A09">
      <w:pPr>
        <w:pStyle w:val="Els-Abstract-head"/>
        <w:spacing w:line="240" w:lineRule="auto"/>
        <w:rPr>
          <w:rFonts w:ascii="Segoe UI" w:hAnsi="Segoe UI" w:cs="Segoe UI"/>
        </w:rPr>
      </w:pPr>
      <w:r w:rsidRPr="006D6081">
        <w:rPr>
          <w:rFonts w:ascii="Segoe UI" w:hAnsi="Segoe UI" w:cs="Segoe UI"/>
        </w:rPr>
        <w:t>Abstract</w:t>
      </w:r>
    </w:p>
    <w:p w14:paraId="645D4657" w14:textId="203C66D6" w:rsidR="00473062" w:rsidRPr="006D6081" w:rsidRDefault="007C77C7" w:rsidP="00EF1A09">
      <w:pPr>
        <w:pStyle w:val="Els-Abstract-text"/>
        <w:spacing w:line="240" w:lineRule="auto"/>
        <w:rPr>
          <w:rFonts w:ascii="Segoe UI" w:hAnsi="Segoe UI" w:cs="Segoe UI"/>
        </w:rPr>
      </w:pPr>
      <w:r w:rsidRPr="006D6081">
        <w:rPr>
          <w:rFonts w:ascii="Segoe UI" w:hAnsi="Segoe UI" w:cs="Segoe UI"/>
        </w:rPr>
        <w:t>Abstract text.</w:t>
      </w:r>
      <w:r w:rsidR="00473062" w:rsidRPr="006D6081">
        <w:rPr>
          <w:rFonts w:ascii="Segoe UI" w:hAnsi="Segoe UI" w:cs="Segoe UI"/>
        </w:rPr>
        <w:t xml:space="preserve">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 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6D6081">
        <w:rPr>
          <w:rFonts w:ascii="Segoe UI" w:hAnsi="Segoe UI" w:cs="Segoe UI"/>
        </w:rPr>
        <w:t>Abstract text.</w:t>
      </w:r>
      <w:r w:rsidR="00CA16F5">
        <w:rPr>
          <w:rFonts w:ascii="Segoe UI" w:hAnsi="Segoe UI" w:cs="Segoe UI"/>
        </w:rPr>
        <w:t xml:space="preserve"> </w:t>
      </w:r>
      <w:r w:rsidR="00CA16F5" w:rsidRPr="00023F36">
        <w:rPr>
          <w:rFonts w:ascii="Segoe UI" w:hAnsi="Segoe UI" w:cs="Segoe UI"/>
        </w:rPr>
        <w:t>[Max 300 Words]</w:t>
      </w:r>
    </w:p>
    <w:p w14:paraId="6775A99F" w14:textId="0BD3A72E" w:rsidR="0029773D" w:rsidRDefault="0029773D" w:rsidP="00EF1A09">
      <w:pPr>
        <w:spacing w:line="240" w:lineRule="auto"/>
      </w:pPr>
    </w:p>
    <w:p w14:paraId="36CF7355" w14:textId="4F34EED1" w:rsidR="00B20002" w:rsidRPr="00B20002" w:rsidRDefault="00B20002" w:rsidP="00EF1A09">
      <w:pPr>
        <w:pStyle w:val="Els-keywords"/>
        <w:spacing w:line="240" w:lineRule="auto"/>
        <w:rPr>
          <w:rFonts w:ascii="Segoe UI" w:hAnsi="Segoe UI" w:cs="Segoe UI"/>
          <w:noProof w:val="0"/>
          <w:szCs w:val="16"/>
        </w:rPr>
      </w:pPr>
      <w:r w:rsidRPr="00B20002">
        <w:rPr>
          <w:rFonts w:ascii="Segoe UI" w:hAnsi="Segoe UI" w:cs="Segoe UI"/>
          <w:i/>
          <w:iCs/>
          <w:noProof w:val="0"/>
          <w:szCs w:val="16"/>
        </w:rPr>
        <w:t>Keywords:</w:t>
      </w:r>
      <w:r w:rsidRPr="00B20002">
        <w:rPr>
          <w:rFonts w:ascii="Segoe UI" w:hAnsi="Segoe UI" w:cs="Segoe UI"/>
          <w:noProof w:val="0"/>
          <w:szCs w:val="16"/>
        </w:rPr>
        <w:t xml:space="preserve"> </w:t>
      </w:r>
      <w:r>
        <w:rPr>
          <w:rFonts w:ascii="Segoe UI" w:hAnsi="Segoe UI" w:cs="Segoe UI"/>
          <w:noProof w:val="0"/>
          <w:szCs w:val="16"/>
        </w:rPr>
        <w:t>k</w:t>
      </w:r>
      <w:r w:rsidRPr="00B20002">
        <w:rPr>
          <w:rFonts w:ascii="Segoe UI" w:hAnsi="Segoe UI" w:cs="Segoe UI"/>
          <w:noProof w:val="0"/>
          <w:szCs w:val="16"/>
        </w:rPr>
        <w:t>eyword 1</w:t>
      </w:r>
      <w:r>
        <w:rPr>
          <w:rFonts w:ascii="Segoe UI" w:hAnsi="Segoe UI" w:cs="Segoe UI"/>
          <w:noProof w:val="0"/>
          <w:szCs w:val="16"/>
        </w:rPr>
        <w:t>,</w:t>
      </w:r>
      <w:r w:rsidRPr="00B20002">
        <w:rPr>
          <w:rFonts w:ascii="Segoe UI" w:hAnsi="Segoe UI" w:cs="Segoe UI"/>
          <w:noProof w:val="0"/>
          <w:szCs w:val="16"/>
        </w:rPr>
        <w:t xml:space="preserve"> </w:t>
      </w:r>
      <w:r>
        <w:rPr>
          <w:rFonts w:ascii="Segoe UI" w:hAnsi="Segoe UI" w:cs="Segoe UI"/>
          <w:noProof w:val="0"/>
          <w:szCs w:val="16"/>
        </w:rPr>
        <w:t>k</w:t>
      </w:r>
      <w:r w:rsidRPr="00B20002">
        <w:rPr>
          <w:rFonts w:ascii="Segoe UI" w:hAnsi="Segoe UI" w:cs="Segoe UI"/>
          <w:noProof w:val="0"/>
          <w:szCs w:val="16"/>
        </w:rPr>
        <w:t>eyword 2</w:t>
      </w:r>
      <w:r>
        <w:rPr>
          <w:rFonts w:ascii="Segoe UI" w:hAnsi="Segoe UI" w:cs="Segoe UI"/>
          <w:noProof w:val="0"/>
          <w:szCs w:val="16"/>
        </w:rPr>
        <w:t>,</w:t>
      </w:r>
      <w:r w:rsidRPr="00B20002">
        <w:rPr>
          <w:rFonts w:ascii="Segoe UI" w:hAnsi="Segoe UI" w:cs="Segoe UI"/>
          <w:noProof w:val="0"/>
          <w:szCs w:val="16"/>
        </w:rPr>
        <w:t xml:space="preserve"> </w:t>
      </w:r>
      <w:r>
        <w:rPr>
          <w:rFonts w:ascii="Segoe UI" w:hAnsi="Segoe UI" w:cs="Segoe UI"/>
          <w:noProof w:val="0"/>
          <w:szCs w:val="16"/>
        </w:rPr>
        <w:t>k</w:t>
      </w:r>
      <w:r w:rsidRPr="00B20002">
        <w:rPr>
          <w:rFonts w:ascii="Segoe UI" w:hAnsi="Segoe UI" w:cs="Segoe UI"/>
          <w:noProof w:val="0"/>
          <w:szCs w:val="16"/>
        </w:rPr>
        <w:t>eyword 3</w:t>
      </w:r>
      <w:r>
        <w:rPr>
          <w:rFonts w:ascii="Segoe UI" w:hAnsi="Segoe UI" w:cs="Segoe UI"/>
          <w:noProof w:val="0"/>
          <w:szCs w:val="16"/>
        </w:rPr>
        <w:t>,</w:t>
      </w:r>
      <w:r w:rsidRPr="00B20002">
        <w:rPr>
          <w:rFonts w:ascii="Segoe UI" w:hAnsi="Segoe UI" w:cs="Segoe UI"/>
          <w:noProof w:val="0"/>
          <w:szCs w:val="16"/>
        </w:rPr>
        <w:t xml:space="preserve"> </w:t>
      </w:r>
      <w:r>
        <w:rPr>
          <w:rFonts w:ascii="Segoe UI" w:hAnsi="Segoe UI" w:cs="Segoe UI"/>
          <w:noProof w:val="0"/>
          <w:szCs w:val="16"/>
        </w:rPr>
        <w:t>k</w:t>
      </w:r>
      <w:r w:rsidRPr="00B20002">
        <w:rPr>
          <w:rFonts w:ascii="Segoe UI" w:hAnsi="Segoe UI" w:cs="Segoe UI"/>
          <w:noProof w:val="0"/>
          <w:szCs w:val="16"/>
        </w:rPr>
        <w:t>eyword 4</w:t>
      </w:r>
      <w:r>
        <w:rPr>
          <w:rFonts w:ascii="Segoe UI" w:hAnsi="Segoe UI" w:cs="Segoe UI"/>
          <w:noProof w:val="0"/>
          <w:szCs w:val="16"/>
        </w:rPr>
        <w:t>,</w:t>
      </w:r>
      <w:r w:rsidRPr="00B20002">
        <w:rPr>
          <w:rFonts w:ascii="Segoe UI" w:hAnsi="Segoe UI" w:cs="Segoe UI"/>
          <w:noProof w:val="0"/>
          <w:szCs w:val="16"/>
        </w:rPr>
        <w:t xml:space="preserve"> </w:t>
      </w:r>
      <w:r>
        <w:rPr>
          <w:rFonts w:ascii="Segoe UI" w:hAnsi="Segoe UI" w:cs="Segoe UI"/>
          <w:noProof w:val="0"/>
          <w:szCs w:val="16"/>
        </w:rPr>
        <w:t>k</w:t>
      </w:r>
      <w:r w:rsidRPr="00B20002">
        <w:rPr>
          <w:rFonts w:ascii="Segoe UI" w:hAnsi="Segoe UI" w:cs="Segoe UI"/>
          <w:noProof w:val="0"/>
          <w:szCs w:val="16"/>
        </w:rPr>
        <w:t>eyword 5 [Max 5 Keywords]</w:t>
      </w:r>
    </w:p>
    <w:p w14:paraId="27F921AA" w14:textId="612F8B6C" w:rsidR="0029773D" w:rsidRDefault="00B20002" w:rsidP="00EF1A09">
      <w:pPr>
        <w:pStyle w:val="Els-keywords"/>
        <w:spacing w:line="240" w:lineRule="auto"/>
        <w:rPr>
          <w:rFonts w:ascii="Segoe UI" w:hAnsi="Segoe UI" w:cs="Segoe UI"/>
        </w:rPr>
      </w:pPr>
      <w:r>
        <w:rPr>
          <w:rFonts w:ascii="Segoe UI" w:hAnsi="Segoe UI" w:cs="Segoe UI"/>
          <w:i/>
          <w:iCs/>
          <w:noProof w:val="0"/>
        </w:rPr>
        <w:t>JEL Classification:</w:t>
      </w:r>
      <w:r w:rsidR="00D82EAC" w:rsidRPr="006D6081">
        <w:rPr>
          <w:rFonts w:ascii="Segoe UI" w:hAnsi="Segoe UI" w:cs="Segoe UI"/>
          <w:noProof w:val="0"/>
        </w:rPr>
        <w:t xml:space="preserve"> </w:t>
      </w:r>
      <w:r>
        <w:rPr>
          <w:rFonts w:ascii="Segoe UI" w:hAnsi="Segoe UI" w:cs="Segoe UI"/>
          <w:noProof w:val="0"/>
        </w:rPr>
        <w:t xml:space="preserve">X00, X01, X02, X03, X04, X05 </w:t>
      </w:r>
      <w:r w:rsidR="00CA16F5">
        <w:rPr>
          <w:rFonts w:ascii="Segoe UI" w:hAnsi="Segoe UI" w:cs="Segoe UI"/>
        </w:rPr>
        <w:t xml:space="preserve">[Max 5 </w:t>
      </w:r>
      <w:r>
        <w:rPr>
          <w:rFonts w:ascii="Segoe UI" w:hAnsi="Segoe UI" w:cs="Segoe UI"/>
        </w:rPr>
        <w:t>Classifications</w:t>
      </w:r>
      <w:r w:rsidR="00CA16F5">
        <w:rPr>
          <w:rFonts w:ascii="Segoe UI" w:hAnsi="Segoe UI" w:cs="Segoe UI"/>
        </w:rPr>
        <w:t>]</w:t>
      </w:r>
    </w:p>
    <w:p w14:paraId="1B8D35A0" w14:textId="541C3AA8" w:rsidR="0029773D" w:rsidRPr="006D6081" w:rsidRDefault="00EF1A09" w:rsidP="00FA0A0F">
      <w:pPr>
        <w:pStyle w:val="Naslov2"/>
        <w:spacing w:before="120" w:line="240" w:lineRule="auto"/>
      </w:pPr>
      <w:r>
        <w:t>Main text</w:t>
      </w:r>
    </w:p>
    <w:p w14:paraId="134EFDD0" w14:textId="4AD7DE16" w:rsidR="0029773D" w:rsidRPr="006D6081" w:rsidRDefault="00723212" w:rsidP="00EF1A09">
      <w:pPr>
        <w:spacing w:line="240" w:lineRule="auto"/>
      </w:pPr>
      <w:r w:rsidRPr="006D6081">
        <w:t>Official Journal font is Segoe UI (10</w:t>
      </w:r>
      <w:r w:rsidR="00E90F7C" w:rsidRPr="006D6081">
        <w:t>pt</w:t>
      </w:r>
      <w:r w:rsidRPr="006D6081">
        <w:t xml:space="preserve">). </w:t>
      </w:r>
      <w:r w:rsidR="0029773D" w:rsidRPr="006D6081">
        <w:t xml:space="preserve">The paragraphs </w:t>
      </w:r>
      <w:r w:rsidR="002E57BD">
        <w:t xml:space="preserve">(single </w:t>
      </w:r>
      <w:r w:rsidR="00A37CE1">
        <w:t>line spacing</w:t>
      </w:r>
      <w:r w:rsidR="002E57BD">
        <w:t xml:space="preserve">) </w:t>
      </w:r>
      <w:r w:rsidR="0029773D" w:rsidRPr="006D6081">
        <w:t xml:space="preserve">are only separated by headings, subheadings, images and formulae. The section headings are arranged by numbers, bold and 10 pt. Here </w:t>
      </w:r>
      <w:r w:rsidR="00E90F7C" w:rsidRPr="006D6081">
        <w:t>are</w:t>
      </w:r>
      <w:r w:rsidR="0029773D" w:rsidRPr="006D6081">
        <w:t xml:space="preserve"> further instructions for authors.</w:t>
      </w:r>
    </w:p>
    <w:p w14:paraId="057B6621" w14:textId="77777777" w:rsidR="0029773D" w:rsidRPr="006D6081" w:rsidRDefault="0029773D" w:rsidP="00EF1A09">
      <w:pPr>
        <w:pStyle w:val="Naslov3"/>
        <w:spacing w:line="240" w:lineRule="auto"/>
      </w:pPr>
      <w:r w:rsidRPr="006D6081">
        <w:t>Structure</w:t>
      </w:r>
    </w:p>
    <w:p w14:paraId="6A09BA94" w14:textId="1FFF5AA6" w:rsidR="0029773D" w:rsidRPr="006D6081" w:rsidRDefault="007A1EFC" w:rsidP="00EF1A09">
      <w:pPr>
        <w:spacing w:line="240" w:lineRule="auto"/>
      </w:pPr>
      <w:r w:rsidRPr="00214F75">
        <w:t>The document</w:t>
      </w:r>
      <w:r w:rsidR="0029773D" w:rsidRPr="00214F75">
        <w:t xml:space="preserve"> must be in MS Word format </w:t>
      </w:r>
      <w:r w:rsidRPr="00214F75">
        <w:t xml:space="preserve">(.docx) </w:t>
      </w:r>
      <w:r w:rsidR="0029773D" w:rsidRPr="00214F75">
        <w:t>only</w:t>
      </w:r>
      <w:r w:rsidR="00CB4275" w:rsidRPr="00214F75">
        <w:t>,</w:t>
      </w:r>
      <w:r w:rsidR="0029773D" w:rsidRPr="00214F75">
        <w:t xml:space="preserve"> </w:t>
      </w:r>
      <w:r w:rsidR="009D5DDF" w:rsidRPr="00214F75">
        <w:t xml:space="preserve">must not exceed </w:t>
      </w:r>
      <w:r w:rsidR="00157A58">
        <w:t>B5</w:t>
      </w:r>
      <w:r w:rsidR="009D5DDF" w:rsidRPr="00214F75">
        <w:t xml:space="preserve"> (</w:t>
      </w:r>
      <w:r w:rsidR="0084348E">
        <w:t>176</w:t>
      </w:r>
      <w:r w:rsidR="001A0192" w:rsidRPr="00214F75">
        <w:t xml:space="preserve"> </w:t>
      </w:r>
      <w:r w:rsidR="009D5DDF" w:rsidRPr="00214F75">
        <w:t xml:space="preserve">mm x </w:t>
      </w:r>
      <w:r w:rsidR="00214F75" w:rsidRPr="00214F75">
        <w:t>25</w:t>
      </w:r>
      <w:r w:rsidR="0084348E">
        <w:t>0</w:t>
      </w:r>
      <w:r w:rsidR="001A0192" w:rsidRPr="00214F75">
        <w:t xml:space="preserve"> </w:t>
      </w:r>
      <w:r w:rsidR="009D5DDF" w:rsidRPr="00214F75">
        <w:t>mm) 30 pages in length (with single line spacing, 10</w:t>
      </w:r>
      <w:r w:rsidR="005226E5" w:rsidRPr="00214F75">
        <w:t>pt</w:t>
      </w:r>
      <w:r w:rsidR="009D5DDF" w:rsidRPr="00214F75">
        <w:t xml:space="preserve"> font, </w:t>
      </w:r>
      <w:r w:rsidR="005226E5" w:rsidRPr="00214F75">
        <w:t xml:space="preserve">6pt </w:t>
      </w:r>
      <w:r w:rsidR="00363B34" w:rsidRPr="00214F75">
        <w:t xml:space="preserve">spacing </w:t>
      </w:r>
      <w:r w:rsidR="005226E5" w:rsidRPr="00214F75">
        <w:t xml:space="preserve">after paragraph, </w:t>
      </w:r>
      <w:r w:rsidR="009D5DDF" w:rsidRPr="00214F75">
        <w:t xml:space="preserve">2,5 cm side margins, and 2,5 cm top/bottom margins) </w:t>
      </w:r>
      <w:r w:rsidR="0029773D" w:rsidRPr="00214F75">
        <w:t xml:space="preserve">and should be formatted for direct printing. </w:t>
      </w:r>
      <w:r w:rsidR="00A13295" w:rsidRPr="00214F75">
        <w:t xml:space="preserve">Spell and grammar check </w:t>
      </w:r>
      <w:r w:rsidR="0052324A" w:rsidRPr="00214F75">
        <w:t>are</w:t>
      </w:r>
      <w:r w:rsidR="00A13295" w:rsidRPr="00214F75">
        <w:t xml:space="preserve"> obligatory. </w:t>
      </w:r>
      <w:r w:rsidR="0029773D" w:rsidRPr="00214F75">
        <w:t>Figures and tables should be embedded and not supplied separately. Please make sure that you</w:t>
      </w:r>
      <w:r w:rsidR="0029773D" w:rsidRPr="006D6081">
        <w:t xml:space="preserve"> </w:t>
      </w:r>
      <w:r w:rsidR="0029773D" w:rsidRPr="006D6081">
        <w:lastRenderedPageBreak/>
        <w:t xml:space="preserve">use as much as possible normal fonts in your documents. Special fonts, such as fonts used in the Far East (Japanese, Chinese, Korean, etc.) may cause problems during processing. Follow this order when </w:t>
      </w:r>
      <w:r w:rsidR="009D5EDB">
        <w:t>writing</w:t>
      </w:r>
      <w:r w:rsidR="0029773D" w:rsidRPr="006D6081">
        <w:t xml:space="preserve"> </w:t>
      </w:r>
      <w:r w:rsidR="00764C26">
        <w:t>papers</w:t>
      </w:r>
      <w:r w:rsidR="0029773D" w:rsidRPr="006D6081">
        <w:t xml:space="preserve">: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1247C19F" w14:textId="77777777" w:rsidR="0029773D" w:rsidRPr="006D6081" w:rsidRDefault="0029773D" w:rsidP="00EF1A09">
      <w:pPr>
        <w:spacing w:line="240" w:lineRule="auto"/>
      </w:pPr>
      <w:r w:rsidRPr="006D6081">
        <w:t>Bulleted lists may be included and should look like this:</w:t>
      </w:r>
    </w:p>
    <w:p w14:paraId="65DB9BEB" w14:textId="77777777" w:rsidR="0029773D" w:rsidRPr="006D6081" w:rsidRDefault="0029773D" w:rsidP="00EF1A09">
      <w:pPr>
        <w:pStyle w:val="Els-bulletlist"/>
        <w:spacing w:line="240" w:lineRule="auto"/>
        <w:rPr>
          <w:rFonts w:ascii="Segoe UI" w:hAnsi="Segoe UI" w:cs="Segoe UI"/>
        </w:rPr>
      </w:pPr>
      <w:r w:rsidRPr="006D6081">
        <w:rPr>
          <w:rFonts w:ascii="Segoe UI" w:hAnsi="Segoe UI" w:cs="Segoe UI"/>
        </w:rPr>
        <w:t>First point</w:t>
      </w:r>
    </w:p>
    <w:p w14:paraId="34F97830" w14:textId="77777777" w:rsidR="0029773D" w:rsidRPr="006D6081" w:rsidRDefault="0029773D" w:rsidP="00EF1A09">
      <w:pPr>
        <w:pStyle w:val="Els-bulletlist"/>
        <w:spacing w:line="240" w:lineRule="auto"/>
        <w:rPr>
          <w:rFonts w:ascii="Segoe UI" w:hAnsi="Segoe UI" w:cs="Segoe UI"/>
        </w:rPr>
      </w:pPr>
      <w:r w:rsidRPr="006D6081">
        <w:rPr>
          <w:rFonts w:ascii="Segoe UI" w:hAnsi="Segoe UI" w:cs="Segoe UI"/>
        </w:rPr>
        <w:t>Second point</w:t>
      </w:r>
    </w:p>
    <w:p w14:paraId="61849FE7" w14:textId="7EB64523" w:rsidR="0029773D" w:rsidRPr="006D6081" w:rsidRDefault="00B55B76" w:rsidP="00EF1A09">
      <w:pPr>
        <w:pStyle w:val="Els-bulletlist"/>
        <w:spacing w:after="120" w:line="240" w:lineRule="auto"/>
        <w:ind w:left="238" w:hanging="238"/>
        <w:rPr>
          <w:rFonts w:ascii="Segoe UI" w:hAnsi="Segoe UI" w:cs="Segoe UI"/>
        </w:rPr>
      </w:pPr>
      <w:r w:rsidRPr="006D6081">
        <w:rPr>
          <w:rFonts w:ascii="Segoe UI" w:hAnsi="Segoe UI" w:cs="Segoe UI"/>
        </w:rPr>
        <w:t>Third point</w:t>
      </w:r>
      <w:r w:rsidR="002A252D" w:rsidRPr="006D6081">
        <w:rPr>
          <w:rFonts w:ascii="Segoe UI" w:hAnsi="Segoe UI" w:cs="Segoe UI"/>
        </w:rPr>
        <w:t>…</w:t>
      </w:r>
    </w:p>
    <w:p w14:paraId="261C8D8B" w14:textId="49A81AB4" w:rsidR="0029773D" w:rsidRPr="006D6081" w:rsidRDefault="0029773D" w:rsidP="00EF1A09">
      <w:pPr>
        <w:spacing w:line="240" w:lineRule="auto"/>
        <w:rPr>
          <w:lang w:eastAsia="zh-CN"/>
        </w:rPr>
      </w:pPr>
      <w:r w:rsidRPr="006D6081">
        <w:t>Please do not alter the formatting and style layouts which have been set up in this template document. As indicated in the template, papers should be prepared in single column. All the required style templates are provided in this document with the appropriate name supplied</w:t>
      </w:r>
      <w:r w:rsidR="00DB171D" w:rsidRPr="006D6081">
        <w:t>.</w:t>
      </w:r>
    </w:p>
    <w:p w14:paraId="59404B22" w14:textId="77777777" w:rsidR="005E3FB0" w:rsidRPr="006D6081" w:rsidRDefault="005E3FB0" w:rsidP="00EF1A09">
      <w:pPr>
        <w:pStyle w:val="Naslov3"/>
        <w:spacing w:line="240" w:lineRule="auto"/>
      </w:pPr>
      <w:r w:rsidRPr="006D6081">
        <w:t>Section and sub-section headings</w:t>
      </w:r>
    </w:p>
    <w:p w14:paraId="128F3457" w14:textId="77777777" w:rsidR="005E3FB0" w:rsidRPr="006D6081" w:rsidRDefault="005E3FB0" w:rsidP="00EF1A09">
      <w:pPr>
        <w:spacing w:line="240" w:lineRule="auto"/>
      </w:pPr>
      <w:r w:rsidRPr="006D6081">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1AD7B10B" w14:textId="77777777" w:rsidR="005E3FB0" w:rsidRPr="006D6081" w:rsidRDefault="005E3FB0" w:rsidP="00EF1A09">
      <w:pPr>
        <w:pStyle w:val="Naslov3"/>
        <w:spacing w:line="240" w:lineRule="auto"/>
      </w:pPr>
      <w:r w:rsidRPr="006D6081">
        <w:t xml:space="preserve">General guidelines for the preparation of </w:t>
      </w:r>
      <w:r>
        <w:t>the</w:t>
      </w:r>
      <w:r w:rsidRPr="006D6081">
        <w:t xml:space="preserve"> text</w:t>
      </w:r>
    </w:p>
    <w:p w14:paraId="5FAFB8C1" w14:textId="415E08FD" w:rsidR="005E3FB0" w:rsidRDefault="005E3FB0" w:rsidP="00EF1A09">
      <w:pPr>
        <w:spacing w:line="240" w:lineRule="auto"/>
      </w:pPr>
      <w:r w:rsidRPr="006D6081">
        <w:t xml:space="preserve">Avoid hyphenation at the end of a line. Symbols denoting vectors and matrices should be indicated in bold type. Scalar variable names should normally be expressed using italics. Weights and measures should be expressed in SI units. </w:t>
      </w:r>
    </w:p>
    <w:p w14:paraId="11D2FEB6" w14:textId="77777777" w:rsidR="00556389" w:rsidRPr="006D6081" w:rsidRDefault="00556389" w:rsidP="00556389">
      <w:pPr>
        <w:pStyle w:val="Naslov3"/>
        <w:spacing w:line="240" w:lineRule="auto"/>
      </w:pPr>
      <w:r w:rsidRPr="006D6081">
        <w:t>Footnotes</w:t>
      </w:r>
    </w:p>
    <w:p w14:paraId="668244E9" w14:textId="77777777" w:rsidR="00556389" w:rsidRPr="006D6081" w:rsidRDefault="00556389" w:rsidP="00556389">
      <w:pPr>
        <w:spacing w:line="240" w:lineRule="auto"/>
      </w:pPr>
      <w:r w:rsidRPr="006D6081">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14:paraId="0B8E2653" w14:textId="6760EC3B" w:rsidR="00EF1A09" w:rsidRDefault="00EF1A09" w:rsidP="00EF1A09">
      <w:pPr>
        <w:spacing w:line="240" w:lineRule="auto"/>
        <w:ind w:firstLine="0"/>
      </w:pPr>
    </w:p>
    <w:p w14:paraId="5E142D25" w14:textId="4C8F4130" w:rsidR="00EF1A09" w:rsidRPr="006D6081" w:rsidRDefault="005653DE" w:rsidP="00FA0A0F">
      <w:pPr>
        <w:pStyle w:val="Naslov2"/>
        <w:spacing w:before="120" w:line="240" w:lineRule="auto"/>
      </w:pPr>
      <w:r>
        <w:lastRenderedPageBreak/>
        <w:t>Tables, figures</w:t>
      </w:r>
      <w:r w:rsidR="003B6999">
        <w:t xml:space="preserve">, </w:t>
      </w:r>
      <w:r>
        <w:t>equations</w:t>
      </w:r>
      <w:r w:rsidR="003B6999">
        <w:t xml:space="preserve"> and formulae</w:t>
      </w:r>
    </w:p>
    <w:p w14:paraId="39FBF016" w14:textId="77777777" w:rsidR="00FF1380" w:rsidRPr="006D6081" w:rsidRDefault="00FF1380" w:rsidP="00EF1A09">
      <w:pPr>
        <w:pStyle w:val="Naslov3"/>
        <w:spacing w:line="240" w:lineRule="auto"/>
      </w:pPr>
      <w:r w:rsidRPr="006D6081">
        <w:t>Tables</w:t>
      </w:r>
    </w:p>
    <w:p w14:paraId="11365F0D" w14:textId="45E2C132" w:rsidR="00FF1380" w:rsidRPr="006D6081" w:rsidRDefault="00FF1380" w:rsidP="00EF1A09">
      <w:pPr>
        <w:spacing w:line="240" w:lineRule="auto"/>
      </w:pPr>
      <w:r w:rsidRPr="006D6081">
        <w:t xml:space="preserve">All tables should be numbered with Arabic numerals. Headings should be placed above tables, left justified. Only horizontal lines should be used within a table, to distinguish the column headings from the body of the table, and immediately above and below the table. </w:t>
      </w:r>
      <w:r w:rsidR="00DE5B2C">
        <w:t xml:space="preserve">Al tables must be in the form of the table, not in the picture form. </w:t>
      </w:r>
      <w:r w:rsidRPr="006D6081">
        <w:t>Tables must be embedded into the text and not supplied separately. Below is an example which authors may find useful.</w:t>
      </w:r>
    </w:p>
    <w:p w14:paraId="6DE92E24" w14:textId="3E99C6CC" w:rsidR="00FF1380" w:rsidRPr="006D6081" w:rsidRDefault="00FF1380" w:rsidP="00EF1A09">
      <w:pPr>
        <w:pStyle w:val="Els-caption"/>
        <w:spacing w:line="240" w:lineRule="auto"/>
        <w:rPr>
          <w:rFonts w:ascii="Segoe UI" w:hAnsi="Segoe UI" w:cs="Segoe UI"/>
        </w:rPr>
      </w:pPr>
      <w:r w:rsidRPr="006D6081">
        <w:rPr>
          <w:rFonts w:ascii="Segoe UI" w:hAnsi="Segoe UI" w:cs="Segoe UI"/>
        </w:rPr>
        <w:t>Table 1. An example of a table</w:t>
      </w:r>
      <w:r w:rsidR="003F220D">
        <w:rPr>
          <w:rFonts w:ascii="Segoe UI" w:hAnsi="Segoe UI" w:cs="Segoe UI"/>
        </w:rPr>
        <w:t xml:space="preserve"> (source</w:t>
      </w:r>
      <w:proofErr w:type="gramStart"/>
      <w:r w:rsidR="003F220D">
        <w:rPr>
          <w:rFonts w:ascii="Segoe UI" w:hAnsi="Segoe UI" w:cs="Segoe UI"/>
        </w:rPr>
        <w:t>: )</w:t>
      </w:r>
      <w:proofErr w:type="gramEnd"/>
    </w:p>
    <w:tbl>
      <w:tblPr>
        <w:tblW w:w="0" w:type="auto"/>
        <w:jc w:val="center"/>
        <w:tblLook w:val="01E0" w:firstRow="1" w:lastRow="1" w:firstColumn="1" w:lastColumn="1" w:noHBand="0" w:noVBand="0"/>
      </w:tblPr>
      <w:tblGrid>
        <w:gridCol w:w="3291"/>
        <w:gridCol w:w="1450"/>
        <w:gridCol w:w="1450"/>
      </w:tblGrid>
      <w:tr w:rsidR="00FF1380" w:rsidRPr="006D6081" w14:paraId="6899FCD6" w14:textId="77777777" w:rsidTr="00A83086">
        <w:trPr>
          <w:jc w:val="center"/>
        </w:trPr>
        <w:tc>
          <w:tcPr>
            <w:tcW w:w="3291" w:type="dxa"/>
            <w:tcBorders>
              <w:top w:val="single" w:sz="4" w:space="0" w:color="auto"/>
              <w:bottom w:val="single" w:sz="4" w:space="0" w:color="auto"/>
            </w:tcBorders>
          </w:tcPr>
          <w:p w14:paraId="259C12AA"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Column heading</w:t>
            </w:r>
          </w:p>
        </w:tc>
        <w:tc>
          <w:tcPr>
            <w:tcW w:w="1450" w:type="dxa"/>
            <w:tcBorders>
              <w:top w:val="single" w:sz="4" w:space="0" w:color="auto"/>
              <w:bottom w:val="single" w:sz="4" w:space="0" w:color="auto"/>
            </w:tcBorders>
          </w:tcPr>
          <w:p w14:paraId="6F84D9B3"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Column A</w:t>
            </w:r>
          </w:p>
        </w:tc>
        <w:tc>
          <w:tcPr>
            <w:tcW w:w="1450" w:type="dxa"/>
            <w:tcBorders>
              <w:top w:val="single" w:sz="4" w:space="0" w:color="auto"/>
              <w:bottom w:val="single" w:sz="4" w:space="0" w:color="auto"/>
            </w:tcBorders>
          </w:tcPr>
          <w:p w14:paraId="56A08EFA"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Column B</w:t>
            </w:r>
          </w:p>
        </w:tc>
      </w:tr>
      <w:tr w:rsidR="00FF1380" w:rsidRPr="006D6081" w14:paraId="1D6382D7" w14:textId="77777777" w:rsidTr="00A83086">
        <w:trPr>
          <w:jc w:val="center"/>
        </w:trPr>
        <w:tc>
          <w:tcPr>
            <w:tcW w:w="3291" w:type="dxa"/>
            <w:tcBorders>
              <w:top w:val="single" w:sz="4" w:space="0" w:color="auto"/>
            </w:tcBorders>
          </w:tcPr>
          <w:p w14:paraId="76858CC8" w14:textId="46FC7253" w:rsidR="00FF1380" w:rsidRPr="006D6081" w:rsidRDefault="00FF1380" w:rsidP="00EF1A09">
            <w:pPr>
              <w:pStyle w:val="Els-table-text"/>
              <w:spacing w:line="240" w:lineRule="auto"/>
              <w:rPr>
                <w:rFonts w:ascii="Segoe UI" w:hAnsi="Segoe UI" w:cs="Segoe UI"/>
              </w:rPr>
            </w:pPr>
            <w:r w:rsidRPr="006D6081">
              <w:rPr>
                <w:rFonts w:ascii="Segoe UI" w:hAnsi="Segoe UI" w:cs="Segoe UI"/>
              </w:rPr>
              <w:t>Text 1</w:t>
            </w:r>
          </w:p>
        </w:tc>
        <w:tc>
          <w:tcPr>
            <w:tcW w:w="1450" w:type="dxa"/>
            <w:tcBorders>
              <w:top w:val="single" w:sz="4" w:space="0" w:color="auto"/>
            </w:tcBorders>
          </w:tcPr>
          <w:p w14:paraId="7C76DC33"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1</w:t>
            </w:r>
          </w:p>
        </w:tc>
        <w:tc>
          <w:tcPr>
            <w:tcW w:w="1450" w:type="dxa"/>
            <w:tcBorders>
              <w:top w:val="single" w:sz="4" w:space="0" w:color="auto"/>
            </w:tcBorders>
          </w:tcPr>
          <w:p w14:paraId="76EA80FE"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4</w:t>
            </w:r>
          </w:p>
        </w:tc>
      </w:tr>
      <w:tr w:rsidR="00FF1380" w:rsidRPr="006D6081" w14:paraId="36F18B59" w14:textId="77777777" w:rsidTr="00A83086">
        <w:trPr>
          <w:jc w:val="center"/>
        </w:trPr>
        <w:tc>
          <w:tcPr>
            <w:tcW w:w="3291" w:type="dxa"/>
          </w:tcPr>
          <w:p w14:paraId="0D9F419C"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Text 2</w:t>
            </w:r>
          </w:p>
        </w:tc>
        <w:tc>
          <w:tcPr>
            <w:tcW w:w="1450" w:type="dxa"/>
          </w:tcPr>
          <w:p w14:paraId="31A4A66F"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2</w:t>
            </w:r>
          </w:p>
        </w:tc>
        <w:tc>
          <w:tcPr>
            <w:tcW w:w="1450" w:type="dxa"/>
          </w:tcPr>
          <w:p w14:paraId="1491C2F9"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5</w:t>
            </w:r>
          </w:p>
        </w:tc>
      </w:tr>
      <w:tr w:rsidR="00FF1380" w:rsidRPr="006D6081" w14:paraId="64FDDEF1" w14:textId="77777777" w:rsidTr="00A83086">
        <w:trPr>
          <w:jc w:val="center"/>
        </w:trPr>
        <w:tc>
          <w:tcPr>
            <w:tcW w:w="3291" w:type="dxa"/>
            <w:tcBorders>
              <w:bottom w:val="single" w:sz="4" w:space="0" w:color="auto"/>
            </w:tcBorders>
          </w:tcPr>
          <w:p w14:paraId="6B7B9458"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Text 3</w:t>
            </w:r>
          </w:p>
        </w:tc>
        <w:tc>
          <w:tcPr>
            <w:tcW w:w="1450" w:type="dxa"/>
            <w:tcBorders>
              <w:bottom w:val="single" w:sz="4" w:space="0" w:color="auto"/>
            </w:tcBorders>
          </w:tcPr>
          <w:p w14:paraId="7EF6EAF4"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3</w:t>
            </w:r>
          </w:p>
        </w:tc>
        <w:tc>
          <w:tcPr>
            <w:tcW w:w="1450" w:type="dxa"/>
            <w:tcBorders>
              <w:bottom w:val="single" w:sz="4" w:space="0" w:color="auto"/>
            </w:tcBorders>
          </w:tcPr>
          <w:p w14:paraId="61A07D90" w14:textId="77777777" w:rsidR="00FF1380" w:rsidRPr="006D6081" w:rsidRDefault="00FF1380" w:rsidP="00EF1A09">
            <w:pPr>
              <w:pStyle w:val="Els-table-text"/>
              <w:spacing w:line="240" w:lineRule="auto"/>
              <w:rPr>
                <w:rFonts w:ascii="Segoe UI" w:hAnsi="Segoe UI" w:cs="Segoe UI"/>
              </w:rPr>
            </w:pPr>
            <w:r w:rsidRPr="006D6081">
              <w:rPr>
                <w:rFonts w:ascii="Segoe UI" w:hAnsi="Segoe UI" w:cs="Segoe UI"/>
              </w:rPr>
              <w:t>6</w:t>
            </w:r>
          </w:p>
        </w:tc>
      </w:tr>
    </w:tbl>
    <w:p w14:paraId="2866EABD" w14:textId="03AED0AF" w:rsidR="009511A1" w:rsidRPr="006D6081" w:rsidRDefault="009511A1" w:rsidP="00EF1A09">
      <w:pPr>
        <w:pStyle w:val="Naslov3"/>
        <w:spacing w:line="240" w:lineRule="auto"/>
      </w:pPr>
      <w:r>
        <w:t>Figures</w:t>
      </w:r>
    </w:p>
    <w:p w14:paraId="0F4828BC" w14:textId="78B723DD" w:rsidR="009511A1" w:rsidRPr="006D6081" w:rsidRDefault="009511A1" w:rsidP="00EF1A09">
      <w:pPr>
        <w:spacing w:line="240" w:lineRule="auto"/>
      </w:pPr>
      <w:r w:rsidRPr="006D6081">
        <w:t>All figures should be numbered with Arabic numerals (1, 2, ... 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5E4F6021" w14:textId="3E2CC738" w:rsidR="009511A1" w:rsidRPr="006D6081" w:rsidRDefault="009511A1" w:rsidP="00505EEF">
      <w:pPr>
        <w:pStyle w:val="Els-body-text"/>
        <w:tabs>
          <w:tab w:val="right" w:pos="9070"/>
        </w:tabs>
        <w:spacing w:line="240" w:lineRule="auto"/>
        <w:rPr>
          <w:rFonts w:ascii="Segoe UI" w:hAnsi="Segoe UI" w:cs="Segoe UI"/>
        </w:rPr>
      </w:pPr>
      <w:r w:rsidRPr="006D6081">
        <w:rPr>
          <w:rFonts w:ascii="Segoe UI" w:hAnsi="Segoe UI" w:cs="Segoe UI"/>
        </w:rPr>
        <w:t xml:space="preserve">The figure number and caption should be typed below the illustration in 8pt and left justified. </w:t>
      </w:r>
      <w:r w:rsidR="00505EEF">
        <w:rPr>
          <w:rFonts w:ascii="Segoe UI" w:hAnsi="Segoe UI" w:cs="Segoe UI"/>
        </w:rPr>
        <w:tab/>
      </w:r>
    </w:p>
    <w:p w14:paraId="2627B5CB" w14:textId="18EC3DC3" w:rsidR="009511A1" w:rsidRPr="006D6081" w:rsidRDefault="009511A1" w:rsidP="00EF1A09">
      <w:pPr>
        <w:pStyle w:val="Els-body-text"/>
        <w:spacing w:line="240" w:lineRule="auto"/>
        <w:ind w:firstLine="0"/>
        <w:rPr>
          <w:rFonts w:ascii="Segoe UI" w:hAnsi="Segoe UI" w:cs="Segoe UI"/>
        </w:rPr>
      </w:pPr>
    </w:p>
    <w:p w14:paraId="5C76047C" w14:textId="3E702AF6" w:rsidR="009511A1" w:rsidRDefault="002E57BD" w:rsidP="00EF1A09">
      <w:pPr>
        <w:pStyle w:val="Els-body-text"/>
        <w:spacing w:line="240" w:lineRule="auto"/>
        <w:ind w:firstLine="0"/>
        <w:rPr>
          <w:rFonts w:ascii="Segoe UI" w:hAnsi="Segoe UI" w:cs="Segoe UI"/>
        </w:rPr>
      </w:pPr>
      <w:r>
        <w:rPr>
          <w:noProof/>
          <w:lang w:val="hr-HR" w:eastAsia="hr-HR"/>
        </w:rPr>
        <w:drawing>
          <wp:anchor distT="0" distB="0" distL="114300" distR="114300" simplePos="0" relativeHeight="251659264" behindDoc="1" locked="0" layoutInCell="1" allowOverlap="1" wp14:anchorId="3F46DF41" wp14:editId="426049F7">
            <wp:simplePos x="0" y="0"/>
            <wp:positionH relativeFrom="margin">
              <wp:posOffset>2004695</wp:posOffset>
            </wp:positionH>
            <wp:positionV relativeFrom="paragraph">
              <wp:posOffset>15875</wp:posOffset>
            </wp:positionV>
            <wp:extent cx="1729105" cy="1352550"/>
            <wp:effectExtent l="0" t="0" r="4445" b="0"/>
            <wp:wrapTight wrapText="bothSides">
              <wp:wrapPolygon edited="0">
                <wp:start x="4997" y="0"/>
                <wp:lineTo x="0" y="1521"/>
                <wp:lineTo x="0" y="21296"/>
                <wp:lineTo x="21418" y="21296"/>
                <wp:lineTo x="21418" y="1521"/>
                <wp:lineTo x="16420" y="0"/>
                <wp:lineTo x="499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291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6FDC9" w14:textId="77777777" w:rsidR="009511A1" w:rsidRDefault="009511A1" w:rsidP="00EF1A09">
      <w:pPr>
        <w:pStyle w:val="Els-body-text"/>
        <w:spacing w:line="240" w:lineRule="auto"/>
        <w:ind w:firstLine="0"/>
        <w:rPr>
          <w:rFonts w:ascii="Segoe UI" w:hAnsi="Segoe UI" w:cs="Segoe UI"/>
        </w:rPr>
      </w:pPr>
    </w:p>
    <w:p w14:paraId="5992E1B5" w14:textId="6C756B1A" w:rsidR="009511A1" w:rsidRDefault="009511A1" w:rsidP="00EF1A09">
      <w:pPr>
        <w:pStyle w:val="Els-body-text"/>
        <w:spacing w:line="240" w:lineRule="auto"/>
        <w:ind w:firstLine="0"/>
        <w:rPr>
          <w:rFonts w:ascii="Segoe UI" w:hAnsi="Segoe UI" w:cs="Segoe UI"/>
        </w:rPr>
      </w:pPr>
    </w:p>
    <w:p w14:paraId="72E9C6D9" w14:textId="77777777" w:rsidR="009511A1" w:rsidRDefault="009511A1" w:rsidP="00EF1A09">
      <w:pPr>
        <w:pStyle w:val="Els-body-text"/>
        <w:spacing w:line="240" w:lineRule="auto"/>
        <w:ind w:firstLine="0"/>
        <w:rPr>
          <w:rFonts w:ascii="Segoe UI" w:hAnsi="Segoe UI" w:cs="Segoe UI"/>
        </w:rPr>
      </w:pPr>
    </w:p>
    <w:p w14:paraId="0D7E7AD5" w14:textId="6ED00C2E" w:rsidR="009511A1" w:rsidRDefault="009511A1" w:rsidP="00EF1A09">
      <w:pPr>
        <w:pStyle w:val="Els-body-text"/>
        <w:spacing w:line="240" w:lineRule="auto"/>
        <w:ind w:firstLine="0"/>
        <w:rPr>
          <w:rFonts w:ascii="Segoe UI" w:hAnsi="Segoe UI" w:cs="Segoe UI"/>
        </w:rPr>
      </w:pPr>
    </w:p>
    <w:p w14:paraId="483AE491" w14:textId="77777777" w:rsidR="009511A1" w:rsidRPr="006D6081" w:rsidRDefault="009511A1" w:rsidP="00EF1A09">
      <w:pPr>
        <w:pStyle w:val="Els-body-text"/>
        <w:spacing w:line="240" w:lineRule="auto"/>
        <w:ind w:firstLine="0"/>
        <w:rPr>
          <w:rFonts w:ascii="Segoe UI" w:hAnsi="Segoe UI" w:cs="Segoe UI"/>
        </w:rPr>
      </w:pPr>
    </w:p>
    <w:p w14:paraId="165F6871" w14:textId="77777777" w:rsidR="009511A1" w:rsidRDefault="009511A1" w:rsidP="00EF1A09">
      <w:pPr>
        <w:pStyle w:val="Els-caption"/>
        <w:spacing w:line="240" w:lineRule="auto"/>
        <w:jc w:val="center"/>
        <w:rPr>
          <w:rFonts w:ascii="Segoe UI" w:hAnsi="Segoe UI" w:cs="Segoe UI"/>
        </w:rPr>
      </w:pPr>
    </w:p>
    <w:p w14:paraId="1B5EC4A1" w14:textId="77777777" w:rsidR="00AD2BD0" w:rsidRDefault="00AD2BD0" w:rsidP="00EF1A09">
      <w:pPr>
        <w:pStyle w:val="Els-caption"/>
        <w:spacing w:line="240" w:lineRule="auto"/>
        <w:rPr>
          <w:rFonts w:ascii="Segoe UI" w:hAnsi="Segoe UI" w:cs="Segoe UI"/>
        </w:rPr>
      </w:pPr>
    </w:p>
    <w:p w14:paraId="213115FA" w14:textId="7EFBCBA0" w:rsidR="009511A1" w:rsidRDefault="009511A1" w:rsidP="00EF1A09">
      <w:pPr>
        <w:pStyle w:val="Els-caption"/>
        <w:spacing w:line="240" w:lineRule="auto"/>
        <w:rPr>
          <w:rFonts w:ascii="Segoe UI" w:hAnsi="Segoe UI" w:cs="Segoe UI"/>
        </w:rPr>
      </w:pPr>
      <w:r w:rsidRPr="006D6081">
        <w:rPr>
          <w:rFonts w:ascii="Segoe UI" w:hAnsi="Segoe UI" w:cs="Segoe UI"/>
        </w:rPr>
        <w:t>Fig</w:t>
      </w:r>
      <w:r w:rsidR="003F220D">
        <w:rPr>
          <w:rFonts w:ascii="Segoe UI" w:hAnsi="Segoe UI" w:cs="Segoe UI"/>
        </w:rPr>
        <w:t>ure</w:t>
      </w:r>
      <w:r w:rsidRPr="006D6081">
        <w:rPr>
          <w:rFonts w:ascii="Segoe UI" w:hAnsi="Segoe UI" w:cs="Segoe UI"/>
        </w:rPr>
        <w:t xml:space="preserve"> 1. Caption</w:t>
      </w:r>
      <w:r w:rsidR="003F220D">
        <w:rPr>
          <w:rFonts w:ascii="Segoe UI" w:hAnsi="Segoe UI" w:cs="Segoe UI"/>
        </w:rPr>
        <w:t xml:space="preserve"> (source</w:t>
      </w:r>
      <w:proofErr w:type="gramStart"/>
      <w:r w:rsidR="003F220D">
        <w:rPr>
          <w:rFonts w:ascii="Segoe UI" w:hAnsi="Segoe UI" w:cs="Segoe UI"/>
        </w:rPr>
        <w:t>: )</w:t>
      </w:r>
      <w:bookmarkStart w:id="0" w:name="_GoBack"/>
      <w:bookmarkEnd w:id="0"/>
      <w:proofErr w:type="gramEnd"/>
    </w:p>
    <w:p w14:paraId="2731430C" w14:textId="296411DF" w:rsidR="00FA0A0F" w:rsidRPr="006D6081" w:rsidRDefault="00FA0A0F" w:rsidP="00FA0A0F">
      <w:pPr>
        <w:pStyle w:val="Naslov3"/>
      </w:pPr>
      <w:r w:rsidRPr="00FA0A0F">
        <w:lastRenderedPageBreak/>
        <w:t>Equations</w:t>
      </w:r>
      <w:r w:rsidR="00B00DF3">
        <w:t xml:space="preserve"> and formulae</w:t>
      </w:r>
    </w:p>
    <w:p w14:paraId="7324E72B" w14:textId="1816B1E1" w:rsidR="009511A1" w:rsidRPr="006D6081" w:rsidRDefault="009511A1" w:rsidP="00EF1A09">
      <w:pPr>
        <w:spacing w:line="240" w:lineRule="auto"/>
      </w:pPr>
      <w:r w:rsidRPr="006D6081">
        <w:t xml:space="preserve">Equations </w:t>
      </w:r>
      <w:r w:rsidR="00D008C9">
        <w:t xml:space="preserve">and formulae </w:t>
      </w:r>
      <w:r w:rsidRPr="006D6081">
        <w:t>should be typed and numbered consecutively with Arabic numerals in parentheses on the right-hand side of the page (if referred to explicitly in the text)</w:t>
      </w:r>
      <w:r>
        <w:t>.</w:t>
      </w:r>
    </w:p>
    <w:p w14:paraId="69C5442B" w14:textId="77777777" w:rsidR="009511A1" w:rsidRPr="006D6081" w:rsidRDefault="009511A1" w:rsidP="00EF1A09">
      <w:pPr>
        <w:pStyle w:val="Els-equation"/>
        <w:jc w:val="both"/>
        <w:rPr>
          <w:rFonts w:ascii="Segoe UI" w:hAnsi="Segoe UI" w:cs="Segoe UI"/>
          <w:noProof w:val="0"/>
        </w:rPr>
      </w:pPr>
      <w:r w:rsidRPr="006D6081">
        <w:rPr>
          <w:rFonts w:ascii="Segoe UI" w:hAnsi="Segoe UI" w:cs="Segoe UI"/>
          <w:noProof w:val="0"/>
        </w:rPr>
        <w:t xml:space="preserve">                                                          </w:t>
      </w:r>
      <w:r w:rsidRPr="006D6081">
        <w:rPr>
          <w:rFonts w:ascii="Segoe UI" w:hAnsi="Segoe UI" w:cs="Segoe UI"/>
          <w:noProof w:val="0"/>
        </w:rPr>
        <w:tab/>
        <w:t xml:space="preserve">        </w:t>
      </w:r>
      <m:oMath>
        <m:r>
          <w:rPr>
            <w:rFonts w:ascii="Cambria Math" w:hAnsi="Cambria Math" w:cs="Segoe UI"/>
            <w:noProof w:val="0"/>
          </w:rPr>
          <m:t>α=β+γ</m:t>
        </m:r>
      </m:oMath>
      <w:r w:rsidRPr="006D6081">
        <w:rPr>
          <w:rFonts w:ascii="Segoe UI" w:hAnsi="Segoe UI" w:cs="Segoe UI"/>
          <w:noProof w:val="0"/>
        </w:rPr>
        <w:t xml:space="preserve">                                                                     (1)</w:t>
      </w:r>
    </w:p>
    <w:p w14:paraId="252C4DE5" w14:textId="77777777" w:rsidR="00B542FB" w:rsidRDefault="00E91F9C" w:rsidP="00EF1A09">
      <w:pPr>
        <w:spacing w:line="240" w:lineRule="auto"/>
      </w:pPr>
      <w:r w:rsidRPr="00E91F9C">
        <w:t xml:space="preserve">Use the percent symbol (%) for percentages, not the word “percent.” </w:t>
      </w:r>
    </w:p>
    <w:p w14:paraId="4FD52706" w14:textId="1B33770B" w:rsidR="009511A1" w:rsidRPr="006D6081" w:rsidRDefault="00B542FB" w:rsidP="00EF1A09">
      <w:pPr>
        <w:spacing w:line="240" w:lineRule="auto"/>
      </w:pPr>
      <w:r w:rsidRPr="00B542FB">
        <w:t xml:space="preserve">Equations and formulae </w:t>
      </w:r>
      <w:r w:rsidR="009511A1" w:rsidRPr="006D6081">
        <w:t xml:space="preserve">should also be separated from the surrounding text by one space. </w:t>
      </w:r>
    </w:p>
    <w:p w14:paraId="4BB3ADD2" w14:textId="34A41DBC" w:rsidR="0029773D" w:rsidRPr="006D6081" w:rsidRDefault="0029773D" w:rsidP="00EF1A09">
      <w:pPr>
        <w:pStyle w:val="Naslov2"/>
        <w:numPr>
          <w:ilvl w:val="0"/>
          <w:numId w:val="0"/>
        </w:numPr>
        <w:spacing w:before="480" w:line="240" w:lineRule="auto"/>
      </w:pPr>
      <w:r w:rsidRPr="006D6081">
        <w:t>Acknowledgements</w:t>
      </w:r>
    </w:p>
    <w:p w14:paraId="2F20B919" w14:textId="50271275" w:rsidR="001C30EC" w:rsidRDefault="001C30EC" w:rsidP="00EF1A09">
      <w:pPr>
        <w:spacing w:line="240" w:lineRule="auto"/>
      </w:pPr>
      <w:r>
        <w:t xml:space="preserve">Any potential conflict-of-interest and eventual compensations received </w:t>
      </w:r>
      <w:r w:rsidR="00AB010F">
        <w:t xml:space="preserve">mentioned separate by authors </w:t>
      </w:r>
      <w:r>
        <w:t xml:space="preserve">should be stated here. </w:t>
      </w:r>
    </w:p>
    <w:p w14:paraId="47202B6D" w14:textId="7C7EFF9A" w:rsidR="0029773D" w:rsidRPr="006D6081" w:rsidRDefault="0029773D" w:rsidP="00EF1A09">
      <w:pPr>
        <w:spacing w:line="240" w:lineRule="auto"/>
      </w:pPr>
      <w:r w:rsidRPr="006D6081">
        <w:t xml:space="preserve">These and the Reference headings are in bold but have no numbers. Text below continues as normal. </w:t>
      </w:r>
    </w:p>
    <w:p w14:paraId="382EE225" w14:textId="4DB8D7AB" w:rsidR="0029773D" w:rsidRDefault="0029773D" w:rsidP="00EF1A09">
      <w:pPr>
        <w:pStyle w:val="Naslov2"/>
        <w:numPr>
          <w:ilvl w:val="0"/>
          <w:numId w:val="0"/>
        </w:numPr>
        <w:spacing w:before="480" w:line="240" w:lineRule="auto"/>
      </w:pPr>
      <w:r w:rsidRPr="006D6081">
        <w:t>References</w:t>
      </w:r>
    </w:p>
    <w:p w14:paraId="174064EF" w14:textId="106E9F7E" w:rsidR="00EA01A2" w:rsidRPr="006D6081" w:rsidRDefault="00EA01A2" w:rsidP="00EA01A2">
      <w:pPr>
        <w:spacing w:line="240" w:lineRule="auto"/>
      </w:pPr>
      <w:r w:rsidRPr="006D6081">
        <w:t xml:space="preserve">References should be added at the end of the paper. Authors should ensure that every reference in the text appears in the list of references and vice versa. </w:t>
      </w:r>
      <w:r w:rsidR="00864399">
        <w:t>IJCBE uses Harvard Citation Format.</w:t>
      </w:r>
    </w:p>
    <w:p w14:paraId="785BC635" w14:textId="77777777" w:rsidR="003318F5" w:rsidRDefault="003318F5" w:rsidP="00EF1A09">
      <w:pPr>
        <w:spacing w:line="240" w:lineRule="auto"/>
      </w:pPr>
    </w:p>
    <w:p w14:paraId="5DE2CC28" w14:textId="6A70575B" w:rsidR="00314DAC" w:rsidRDefault="00314DAC" w:rsidP="00EF1A09">
      <w:pPr>
        <w:spacing w:line="240" w:lineRule="auto"/>
      </w:pPr>
      <w:r w:rsidRPr="00925617">
        <w:t xml:space="preserve">Mitchell, J.A. </w:t>
      </w:r>
      <w:r>
        <w:t xml:space="preserve">(2015) </w:t>
      </w:r>
      <w:r w:rsidRPr="00925617">
        <w:t xml:space="preserve">‘How citation changed the research world’, </w:t>
      </w:r>
      <w:r w:rsidRPr="00812BF5">
        <w:rPr>
          <w:i/>
          <w:iCs/>
        </w:rPr>
        <w:t>The Mendeley</w:t>
      </w:r>
      <w:r w:rsidRPr="00925617">
        <w:t>, 62(9), p</w:t>
      </w:r>
      <w:r w:rsidR="008C0C07">
        <w:t xml:space="preserve">p. </w:t>
      </w:r>
      <w:r w:rsidRPr="00925617">
        <w:t>70-81.</w:t>
      </w:r>
    </w:p>
    <w:p w14:paraId="60BF0D78" w14:textId="77777777" w:rsidR="00314DAC" w:rsidRDefault="00314DAC" w:rsidP="00EF1A09">
      <w:pPr>
        <w:spacing w:line="240" w:lineRule="auto"/>
      </w:pPr>
      <w:r w:rsidRPr="00925617">
        <w:t xml:space="preserve">Mitchell, J.A. </w:t>
      </w:r>
      <w:r>
        <w:t xml:space="preserve">(2015) </w:t>
      </w:r>
      <w:r w:rsidRPr="00925617">
        <w:t xml:space="preserve">‘How citation changed the research world’, </w:t>
      </w:r>
      <w:r w:rsidRPr="00D917B8">
        <w:rPr>
          <w:i/>
          <w:iCs/>
        </w:rPr>
        <w:t>The Mendeley</w:t>
      </w:r>
      <w:r w:rsidRPr="00925617">
        <w:t xml:space="preserve">, 62(9) [online]. Available at:  </w:t>
      </w:r>
      <w:hyperlink r:id="rId10" w:history="1">
        <w:r w:rsidRPr="00B6541D">
          <w:rPr>
            <w:rStyle w:val="Hiperveza"/>
            <w:sz w:val="20"/>
            <w:u w:val="single"/>
          </w:rPr>
          <w:t>https://www.mendeley.com/reference-management/reference-manager</w:t>
        </w:r>
      </w:hyperlink>
      <w:r>
        <w:t xml:space="preserve"> </w:t>
      </w:r>
      <w:r w:rsidRPr="00925617">
        <w:t>(Accessed: 15 November 2016)</w:t>
      </w:r>
    </w:p>
    <w:p w14:paraId="1C74A6DD" w14:textId="77777777" w:rsidR="00314DAC" w:rsidRPr="00115198" w:rsidRDefault="00314DAC" w:rsidP="00EF1A09">
      <w:pPr>
        <w:spacing w:line="240" w:lineRule="auto"/>
      </w:pPr>
      <w:r w:rsidRPr="00115198">
        <w:t xml:space="preserve">Mitchell, J.A. (2017) </w:t>
      </w:r>
      <w:r w:rsidRPr="00640DD4">
        <w:rPr>
          <w:i/>
          <w:iCs/>
        </w:rPr>
        <w:t>How and when to reference</w:t>
      </w:r>
      <w:r w:rsidRPr="00115198">
        <w:t xml:space="preserve"> [Online]. Available at: </w:t>
      </w:r>
      <w:hyperlink r:id="rId11" w:history="1">
        <w:r w:rsidRPr="00E71FCF">
          <w:rPr>
            <w:rStyle w:val="Hiperveza"/>
            <w:sz w:val="20"/>
            <w:u w:val="single"/>
          </w:rPr>
          <w:t>https://www.howandwhentoreference.com/</w:t>
        </w:r>
      </w:hyperlink>
      <w:r w:rsidRPr="00E71FCF">
        <w:rPr>
          <w:rStyle w:val="Hiperveza"/>
          <w:sz w:val="20"/>
        </w:rPr>
        <w:t xml:space="preserve"> (</w:t>
      </w:r>
      <w:r w:rsidRPr="00115198">
        <w:t>Accessed: 27 May 2017)</w:t>
      </w:r>
    </w:p>
    <w:p w14:paraId="42321FD6" w14:textId="77777777" w:rsidR="00314DAC" w:rsidRDefault="00314DAC" w:rsidP="00EF1A09">
      <w:pPr>
        <w:spacing w:line="240" w:lineRule="auto"/>
      </w:pPr>
      <w:r w:rsidRPr="00F93F6A">
        <w:t xml:space="preserve">Mitchell, J.A. and Thomson, M. (2017) </w:t>
      </w:r>
      <w:r w:rsidRPr="00664BC2">
        <w:rPr>
          <w:i/>
          <w:iCs/>
        </w:rPr>
        <w:t>A guide to citation</w:t>
      </w:r>
      <w:r w:rsidRPr="00F93F6A">
        <w:t>.</w:t>
      </w:r>
      <w:r>
        <w:t xml:space="preserve"> </w:t>
      </w:r>
      <w:r w:rsidRPr="00F93F6A">
        <w:t xml:space="preserve">3rd </w:t>
      </w:r>
      <w:proofErr w:type="spellStart"/>
      <w:r w:rsidRPr="00F93F6A">
        <w:t>edn</w:t>
      </w:r>
      <w:proofErr w:type="spellEnd"/>
      <w:r w:rsidRPr="00F93F6A">
        <w:t xml:space="preserve">. London: London </w:t>
      </w:r>
      <w:proofErr w:type="spellStart"/>
      <w:r w:rsidRPr="00F93F6A">
        <w:t>Publishings</w:t>
      </w:r>
      <w:proofErr w:type="spellEnd"/>
      <w:r w:rsidRPr="00F93F6A">
        <w:t>.</w:t>
      </w:r>
    </w:p>
    <w:p w14:paraId="17FC2D63" w14:textId="77777777" w:rsidR="00314DAC" w:rsidRDefault="00314DAC" w:rsidP="00EF1A09">
      <w:pPr>
        <w:spacing w:line="240" w:lineRule="auto"/>
      </w:pPr>
      <w:r w:rsidRPr="00F728FC">
        <w:lastRenderedPageBreak/>
        <w:t xml:space="preserve">Mitchell, J.A., Thomson, M. and Coyne, R.P. (2017) </w:t>
      </w:r>
      <w:r w:rsidRPr="00036723">
        <w:rPr>
          <w:i/>
          <w:iCs/>
        </w:rPr>
        <w:t>A guide to citation</w:t>
      </w:r>
      <w:r w:rsidRPr="00F728FC">
        <w:t xml:space="preserve">. E-book library [online]. Available at: </w:t>
      </w:r>
      <w:hyperlink r:id="rId12" w:history="1">
        <w:r w:rsidRPr="00B6541D">
          <w:rPr>
            <w:rStyle w:val="Hiperveza"/>
            <w:sz w:val="20"/>
            <w:u w:val="single"/>
          </w:rPr>
          <w:t>https://www.mendeley.com/reference-management/reference-manager</w:t>
        </w:r>
      </w:hyperlink>
      <w:r>
        <w:rPr>
          <w:rStyle w:val="Hiperveza"/>
          <w:sz w:val="20"/>
        </w:rPr>
        <w:t xml:space="preserve"> </w:t>
      </w:r>
      <w:r w:rsidRPr="00F728FC">
        <w:t>(Accessed: 10 September 2016)</w:t>
      </w:r>
    </w:p>
    <w:p w14:paraId="4065DDDF" w14:textId="77777777" w:rsidR="00314DAC" w:rsidRDefault="00314DAC" w:rsidP="00EF1A09">
      <w:pPr>
        <w:spacing w:line="240" w:lineRule="auto"/>
      </w:pPr>
      <w:r w:rsidRPr="00D569E6">
        <w:t xml:space="preserve">Troy B.N. (2015) ‘Harvard citation rules’ in Williams, S.T. (ed.) </w:t>
      </w:r>
      <w:r w:rsidRPr="009968C2">
        <w:rPr>
          <w:i/>
          <w:iCs/>
        </w:rPr>
        <w:t>A guide to citation rules</w:t>
      </w:r>
      <w:r w:rsidRPr="00D569E6">
        <w:t>. New York: NY Publishers, pp. 34-89.</w:t>
      </w:r>
    </w:p>
    <w:p w14:paraId="1EFD829D" w14:textId="77777777" w:rsidR="00314DAC" w:rsidRDefault="00314DAC" w:rsidP="00EF1A09">
      <w:pPr>
        <w:spacing w:line="240" w:lineRule="auto"/>
      </w:pPr>
      <w:r w:rsidRPr="00646DF7">
        <w:t xml:space="preserve">William, S.T. (eds.) (2015) </w:t>
      </w:r>
      <w:r w:rsidRPr="00664BC2">
        <w:rPr>
          <w:i/>
          <w:iCs/>
        </w:rPr>
        <w:t>Referencing: a guide to citation rules</w:t>
      </w:r>
      <w:r w:rsidRPr="00646DF7">
        <w:t>. New York: My Publisher</w:t>
      </w:r>
    </w:p>
    <w:p w14:paraId="3E1267CC" w14:textId="77777777" w:rsidR="00AD2BD0" w:rsidRPr="00925617" w:rsidRDefault="00AD2BD0" w:rsidP="00EF1A09">
      <w:pPr>
        <w:spacing w:line="240" w:lineRule="auto"/>
      </w:pPr>
    </w:p>
    <w:p w14:paraId="7BCF17D3" w14:textId="708972F1" w:rsidR="008A244B" w:rsidRDefault="00E6585E" w:rsidP="00EF1A09">
      <w:pPr>
        <w:spacing w:line="240" w:lineRule="auto"/>
      </w:pPr>
      <w:r>
        <w:t>--</w:t>
      </w:r>
    </w:p>
    <w:p w14:paraId="69E33250" w14:textId="7B436B4F" w:rsidR="00DC12CE" w:rsidRPr="007F7EB8" w:rsidRDefault="00DC12CE" w:rsidP="00EF1A09">
      <w:pPr>
        <w:spacing w:line="240" w:lineRule="auto"/>
        <w:rPr>
          <w:b/>
          <w:bCs/>
          <w:i/>
          <w:iCs/>
        </w:rPr>
      </w:pPr>
      <w:r w:rsidRPr="007F7EB8">
        <w:rPr>
          <w:b/>
          <w:bCs/>
          <w:i/>
          <w:iCs/>
        </w:rPr>
        <w:t>[Book]</w:t>
      </w:r>
    </w:p>
    <w:p w14:paraId="7A5A07A7" w14:textId="0E338788" w:rsidR="00A11566" w:rsidRDefault="00A11566" w:rsidP="00EF1A09">
      <w:pPr>
        <w:spacing w:line="240" w:lineRule="auto"/>
      </w:pPr>
      <w:r w:rsidRPr="00F93F6A">
        <w:t xml:space="preserve">Mitchell, J.A. and Thomson, M. (2017) </w:t>
      </w:r>
      <w:r w:rsidRPr="00664BC2">
        <w:rPr>
          <w:i/>
          <w:iCs/>
        </w:rPr>
        <w:t>A guide to citation</w:t>
      </w:r>
      <w:r w:rsidRPr="00F93F6A">
        <w:t>.</w:t>
      </w:r>
      <w:r>
        <w:t xml:space="preserve"> </w:t>
      </w:r>
      <w:r w:rsidRPr="00F93F6A">
        <w:t xml:space="preserve">3rd </w:t>
      </w:r>
      <w:proofErr w:type="spellStart"/>
      <w:r w:rsidRPr="00F93F6A">
        <w:t>edn</w:t>
      </w:r>
      <w:proofErr w:type="spellEnd"/>
      <w:r w:rsidRPr="00F93F6A">
        <w:t xml:space="preserve">. London: London </w:t>
      </w:r>
      <w:proofErr w:type="spellStart"/>
      <w:r w:rsidRPr="00F93F6A">
        <w:t>Publishings</w:t>
      </w:r>
      <w:proofErr w:type="spellEnd"/>
      <w:r w:rsidRPr="00F93F6A">
        <w:t>.</w:t>
      </w:r>
    </w:p>
    <w:p w14:paraId="059F53FA" w14:textId="0E3E310F" w:rsidR="00DC12CE" w:rsidRPr="007F7EB8" w:rsidRDefault="00DC12CE" w:rsidP="00EF1A09">
      <w:pPr>
        <w:spacing w:line="240" w:lineRule="auto"/>
        <w:rPr>
          <w:b/>
          <w:bCs/>
          <w:i/>
          <w:iCs/>
        </w:rPr>
      </w:pPr>
      <w:r w:rsidRPr="007F7EB8">
        <w:rPr>
          <w:b/>
          <w:bCs/>
          <w:i/>
          <w:iCs/>
        </w:rPr>
        <w:t>[Edited Book]</w:t>
      </w:r>
    </w:p>
    <w:p w14:paraId="3BC3DA79" w14:textId="02ECBFA1" w:rsidR="00A11566" w:rsidRDefault="00A11566" w:rsidP="00EF1A09">
      <w:pPr>
        <w:spacing w:line="240" w:lineRule="auto"/>
      </w:pPr>
      <w:r w:rsidRPr="00646DF7">
        <w:t xml:space="preserve">William, S.T. (eds.) (2015) </w:t>
      </w:r>
      <w:r w:rsidRPr="00664BC2">
        <w:rPr>
          <w:i/>
          <w:iCs/>
        </w:rPr>
        <w:t>Referencing: a guide to citation rules</w:t>
      </w:r>
      <w:r w:rsidRPr="00646DF7">
        <w:t>. New York: My Publisher</w:t>
      </w:r>
    </w:p>
    <w:p w14:paraId="4F803949" w14:textId="65715034" w:rsidR="00DC12CE" w:rsidRPr="007F7EB8" w:rsidRDefault="00DC12CE" w:rsidP="00EF1A09">
      <w:pPr>
        <w:spacing w:line="240" w:lineRule="auto"/>
        <w:rPr>
          <w:b/>
          <w:bCs/>
          <w:i/>
          <w:iCs/>
        </w:rPr>
      </w:pPr>
      <w:r w:rsidRPr="007F7EB8">
        <w:rPr>
          <w:b/>
          <w:bCs/>
          <w:i/>
          <w:iCs/>
        </w:rPr>
        <w:t>[Chapter in an Edited Book]</w:t>
      </w:r>
    </w:p>
    <w:p w14:paraId="1F37E35A" w14:textId="3527343F" w:rsidR="00A11566" w:rsidRDefault="00A11566" w:rsidP="00EF1A09">
      <w:pPr>
        <w:spacing w:line="240" w:lineRule="auto"/>
      </w:pPr>
      <w:r w:rsidRPr="00D569E6">
        <w:t xml:space="preserve">Troy B.N. (2015) ‘Harvard citation rules’ in Williams, S.T. (ed.) </w:t>
      </w:r>
      <w:r w:rsidRPr="009968C2">
        <w:rPr>
          <w:i/>
          <w:iCs/>
        </w:rPr>
        <w:t>A guide to citation rules</w:t>
      </w:r>
      <w:r w:rsidRPr="00D569E6">
        <w:t>. New York: NY Publishers, pp. 34-89.</w:t>
      </w:r>
    </w:p>
    <w:p w14:paraId="3C0C1374" w14:textId="77000EDA" w:rsidR="00BB61E4" w:rsidRPr="007F7EB8" w:rsidRDefault="00BB61E4" w:rsidP="00EF1A09">
      <w:pPr>
        <w:spacing w:line="240" w:lineRule="auto"/>
        <w:rPr>
          <w:b/>
          <w:bCs/>
          <w:i/>
          <w:iCs/>
        </w:rPr>
      </w:pPr>
      <w:r w:rsidRPr="007F7EB8">
        <w:rPr>
          <w:b/>
          <w:bCs/>
          <w:i/>
          <w:iCs/>
        </w:rPr>
        <w:t>[E-Book]</w:t>
      </w:r>
    </w:p>
    <w:p w14:paraId="48CCE470" w14:textId="5BDE62DC" w:rsidR="00A11566" w:rsidRDefault="00A11566" w:rsidP="00EF1A09">
      <w:pPr>
        <w:spacing w:line="240" w:lineRule="auto"/>
      </w:pPr>
      <w:r w:rsidRPr="00F728FC">
        <w:t xml:space="preserve">Mitchell, J.A., Thomson, M. and Coyne, R.P. (2017) </w:t>
      </w:r>
      <w:r w:rsidRPr="00036723">
        <w:rPr>
          <w:i/>
          <w:iCs/>
        </w:rPr>
        <w:t>A guide to citation</w:t>
      </w:r>
      <w:r w:rsidRPr="00F728FC">
        <w:t xml:space="preserve">. E-book library [online]. Available at: </w:t>
      </w:r>
      <w:hyperlink r:id="rId13" w:history="1">
        <w:r w:rsidRPr="00B6541D">
          <w:rPr>
            <w:rStyle w:val="Hiperveza"/>
            <w:sz w:val="20"/>
            <w:u w:val="single"/>
          </w:rPr>
          <w:t>https://www.mendeley.com/reference-management/reference-manager</w:t>
        </w:r>
      </w:hyperlink>
      <w:r w:rsidR="00A650C6">
        <w:rPr>
          <w:rStyle w:val="Hiperveza"/>
          <w:sz w:val="20"/>
        </w:rPr>
        <w:t xml:space="preserve"> </w:t>
      </w:r>
      <w:r w:rsidRPr="00F728FC">
        <w:t>(Accessed: 10 September 2016)</w:t>
      </w:r>
    </w:p>
    <w:p w14:paraId="5C72D0DF" w14:textId="57E7A636" w:rsidR="00A11566" w:rsidRPr="00A8091D" w:rsidRDefault="00A8091D" w:rsidP="00EF1A09">
      <w:pPr>
        <w:spacing w:line="240" w:lineRule="auto"/>
        <w:rPr>
          <w:b/>
          <w:bCs/>
          <w:i/>
          <w:iCs/>
        </w:rPr>
      </w:pPr>
      <w:r w:rsidRPr="00A8091D">
        <w:rPr>
          <w:b/>
          <w:bCs/>
          <w:i/>
          <w:iCs/>
        </w:rPr>
        <w:t>[Journal Article]</w:t>
      </w:r>
    </w:p>
    <w:p w14:paraId="7B199871" w14:textId="65C58C42" w:rsidR="00A8091D" w:rsidRPr="00925617" w:rsidRDefault="00A8091D" w:rsidP="00EF1A09">
      <w:pPr>
        <w:spacing w:line="240" w:lineRule="auto"/>
      </w:pPr>
      <w:r w:rsidRPr="00925617">
        <w:t xml:space="preserve">Mitchell, J.A. </w:t>
      </w:r>
      <w:r w:rsidR="004A5DC3">
        <w:t xml:space="preserve">(2015) </w:t>
      </w:r>
      <w:r w:rsidRPr="00925617">
        <w:t xml:space="preserve">‘How citation changed the research world’, </w:t>
      </w:r>
      <w:r w:rsidRPr="00812BF5">
        <w:rPr>
          <w:i/>
          <w:iCs/>
        </w:rPr>
        <w:t>The Mendeley</w:t>
      </w:r>
      <w:r w:rsidRPr="00925617">
        <w:t>, 62(9), p70-81.</w:t>
      </w:r>
    </w:p>
    <w:p w14:paraId="26EEB316" w14:textId="4DBF3F5D" w:rsidR="00A8091D" w:rsidRPr="006D3B72" w:rsidRDefault="006D3B72" w:rsidP="00EF1A09">
      <w:pPr>
        <w:spacing w:line="240" w:lineRule="auto"/>
        <w:rPr>
          <w:b/>
          <w:bCs/>
          <w:i/>
          <w:iCs/>
        </w:rPr>
      </w:pPr>
      <w:r w:rsidRPr="006D3B72">
        <w:rPr>
          <w:b/>
          <w:bCs/>
          <w:i/>
          <w:iCs/>
        </w:rPr>
        <w:t>[Journal Article Online]</w:t>
      </w:r>
    </w:p>
    <w:p w14:paraId="6C87C0C8" w14:textId="5FC0E795" w:rsidR="0057037F" w:rsidRDefault="0057037F" w:rsidP="00EF1A09">
      <w:pPr>
        <w:spacing w:line="240" w:lineRule="auto"/>
      </w:pPr>
      <w:r w:rsidRPr="00925617">
        <w:t>Mitchell, J.A.</w:t>
      </w:r>
      <w:r w:rsidR="00AA33E6">
        <w:t xml:space="preserve"> (2015)</w:t>
      </w:r>
      <w:r w:rsidRPr="00925617">
        <w:t xml:space="preserve"> ‘How citation changed the research world’, </w:t>
      </w:r>
      <w:r w:rsidRPr="00D917B8">
        <w:rPr>
          <w:i/>
          <w:iCs/>
        </w:rPr>
        <w:t>The Mendeley</w:t>
      </w:r>
      <w:r w:rsidRPr="00925617">
        <w:t xml:space="preserve">, 62(9) [online]. Available at:  </w:t>
      </w:r>
      <w:hyperlink r:id="rId14" w:history="1">
        <w:r w:rsidRPr="00B6541D">
          <w:rPr>
            <w:rStyle w:val="Hiperveza"/>
            <w:sz w:val="20"/>
            <w:u w:val="single"/>
          </w:rPr>
          <w:t>https://www.mendeley.com/reference-management/reference-manager</w:t>
        </w:r>
      </w:hyperlink>
      <w:r>
        <w:t xml:space="preserve"> </w:t>
      </w:r>
      <w:r w:rsidRPr="00925617">
        <w:t>(Accessed: 15 November 2016)</w:t>
      </w:r>
    </w:p>
    <w:p w14:paraId="3CEEA6EE" w14:textId="77AB4F96" w:rsidR="006D3B72" w:rsidRPr="006A5886" w:rsidRDefault="006A5886" w:rsidP="00EF1A09">
      <w:pPr>
        <w:spacing w:line="240" w:lineRule="auto"/>
        <w:rPr>
          <w:b/>
          <w:bCs/>
          <w:i/>
          <w:iCs/>
        </w:rPr>
      </w:pPr>
      <w:r w:rsidRPr="006A5886">
        <w:rPr>
          <w:b/>
          <w:bCs/>
          <w:i/>
          <w:iCs/>
        </w:rPr>
        <w:t>[Newspaper Article]</w:t>
      </w:r>
    </w:p>
    <w:p w14:paraId="38B3C2DF" w14:textId="57AC9D28" w:rsidR="006A5886" w:rsidRDefault="006A5886" w:rsidP="00EF1A09">
      <w:pPr>
        <w:spacing w:line="240" w:lineRule="auto"/>
      </w:pPr>
      <w:r w:rsidRPr="00676CDA">
        <w:t xml:space="preserve">Mitchell, J.A. (2017) ‘Changes to citation formats shake the research world’, </w:t>
      </w:r>
      <w:r w:rsidRPr="00FC0761">
        <w:rPr>
          <w:i/>
          <w:iCs/>
        </w:rPr>
        <w:t>The Mendeley Telegraph</w:t>
      </w:r>
      <w:r w:rsidRPr="00676CDA">
        <w:t xml:space="preserve"> (Weekend edition), 6 July, pp.</w:t>
      </w:r>
      <w:r w:rsidR="003F220D">
        <w:t xml:space="preserve"> </w:t>
      </w:r>
      <w:r w:rsidRPr="00676CDA">
        <w:t>9-12.</w:t>
      </w:r>
    </w:p>
    <w:p w14:paraId="6618C98F" w14:textId="37BCE3D8" w:rsidR="004C3E22" w:rsidRPr="004C3E22" w:rsidRDefault="004C3E22" w:rsidP="00EF1A09">
      <w:pPr>
        <w:spacing w:line="240" w:lineRule="auto"/>
        <w:rPr>
          <w:b/>
          <w:bCs/>
          <w:i/>
          <w:iCs/>
        </w:rPr>
      </w:pPr>
      <w:r w:rsidRPr="004C3E22">
        <w:rPr>
          <w:b/>
          <w:bCs/>
          <w:i/>
          <w:iCs/>
        </w:rPr>
        <w:t>[Online Newspaper Article]</w:t>
      </w:r>
    </w:p>
    <w:p w14:paraId="143BF94E" w14:textId="77777777" w:rsidR="004C3E22" w:rsidRDefault="004C3E22" w:rsidP="00EF1A09">
      <w:pPr>
        <w:spacing w:line="240" w:lineRule="auto"/>
      </w:pPr>
      <w:r w:rsidRPr="00270B19">
        <w:lastRenderedPageBreak/>
        <w:t xml:space="preserve">Author surname(s), initial(s). (Year) ‘Article Title’, </w:t>
      </w:r>
      <w:r w:rsidRPr="005176CD">
        <w:rPr>
          <w:i/>
          <w:iCs/>
        </w:rPr>
        <w:t>Newspaper Title</w:t>
      </w:r>
      <w:r w:rsidRPr="00270B19">
        <w:t xml:space="preserve"> (edition), day month [online]. Available at: URL or DOI (Accessed: day month year)</w:t>
      </w:r>
    </w:p>
    <w:p w14:paraId="7E2C8607" w14:textId="2972D813" w:rsidR="006A5886" w:rsidRPr="007C07B4" w:rsidRDefault="007C07B4" w:rsidP="00EF1A09">
      <w:pPr>
        <w:spacing w:line="240" w:lineRule="auto"/>
        <w:rPr>
          <w:b/>
          <w:bCs/>
          <w:i/>
          <w:iCs/>
        </w:rPr>
      </w:pPr>
      <w:r w:rsidRPr="007C07B4">
        <w:rPr>
          <w:b/>
          <w:bCs/>
          <w:i/>
          <w:iCs/>
        </w:rPr>
        <w:t>[Online Photograph]</w:t>
      </w:r>
    </w:p>
    <w:p w14:paraId="480A98C1" w14:textId="1EF99847" w:rsidR="007C07B4" w:rsidRDefault="007C07B4" w:rsidP="00EF1A09">
      <w:pPr>
        <w:spacing w:line="240" w:lineRule="auto"/>
      </w:pPr>
      <w:r w:rsidRPr="00115198">
        <w:t xml:space="preserve">Millais, J.E. (1851-1852) </w:t>
      </w:r>
      <w:r w:rsidRPr="0070655E">
        <w:rPr>
          <w:i/>
          <w:iCs/>
        </w:rPr>
        <w:t>Ophelia</w:t>
      </w:r>
      <w:r w:rsidRPr="00115198">
        <w:t xml:space="preserve"> [online]. Available at</w:t>
      </w:r>
      <w:r w:rsidRPr="007C07B4">
        <w:t xml:space="preserve">: </w:t>
      </w:r>
      <w:hyperlink r:id="rId15" w:history="1">
        <w:r w:rsidRPr="007C07B4">
          <w:rPr>
            <w:rStyle w:val="Hiperveza"/>
            <w:sz w:val="20"/>
            <w:u w:val="single"/>
          </w:rPr>
          <w:t>www.tate.org.uk/art/artworks/millais-ophelia-n01506</w:t>
        </w:r>
      </w:hyperlink>
      <w:r>
        <w:t xml:space="preserve"> </w:t>
      </w:r>
      <w:r w:rsidRPr="00115198">
        <w:t>(Accessed: 21 June 2014)</w:t>
      </w:r>
    </w:p>
    <w:p w14:paraId="6853A226" w14:textId="4B9328ED" w:rsidR="00427181" w:rsidRPr="00427181" w:rsidRDefault="00427181" w:rsidP="00EF1A09">
      <w:pPr>
        <w:spacing w:line="240" w:lineRule="auto"/>
        <w:rPr>
          <w:b/>
          <w:bCs/>
          <w:i/>
          <w:iCs/>
        </w:rPr>
      </w:pPr>
      <w:r w:rsidRPr="00427181">
        <w:rPr>
          <w:b/>
          <w:bCs/>
          <w:i/>
          <w:iCs/>
        </w:rPr>
        <w:t>[Film]</w:t>
      </w:r>
    </w:p>
    <w:p w14:paraId="1D1F6125" w14:textId="77777777" w:rsidR="00D816E5" w:rsidRPr="00115198" w:rsidRDefault="00D816E5" w:rsidP="00EF1A09">
      <w:pPr>
        <w:spacing w:line="240" w:lineRule="auto"/>
      </w:pPr>
      <w:r w:rsidRPr="00524CC7">
        <w:rPr>
          <w:i/>
          <w:iCs/>
        </w:rPr>
        <w:t>Rear Window</w:t>
      </w:r>
      <w:r w:rsidRPr="00115198">
        <w:t xml:space="preserve"> (1954) Directed by Alfred Hitchcock [Film]. Los Angeles: Paramount Pictures.</w:t>
      </w:r>
    </w:p>
    <w:p w14:paraId="6795F8AB" w14:textId="1CD70E1F" w:rsidR="00427181" w:rsidRPr="00D816E5" w:rsidRDefault="00252373" w:rsidP="00EF1A09">
      <w:pPr>
        <w:spacing w:line="240" w:lineRule="auto"/>
        <w:rPr>
          <w:b/>
          <w:bCs/>
          <w:i/>
          <w:iCs/>
        </w:rPr>
      </w:pPr>
      <w:r>
        <w:rPr>
          <w:b/>
          <w:bCs/>
          <w:i/>
          <w:iCs/>
        </w:rPr>
        <w:t>[</w:t>
      </w:r>
      <w:r w:rsidR="00D816E5" w:rsidRPr="00D816E5">
        <w:rPr>
          <w:b/>
          <w:bCs/>
          <w:i/>
          <w:iCs/>
        </w:rPr>
        <w:t xml:space="preserve">TV </w:t>
      </w:r>
      <w:proofErr w:type="spellStart"/>
      <w:r w:rsidR="00D816E5" w:rsidRPr="00D816E5">
        <w:rPr>
          <w:b/>
          <w:bCs/>
          <w:i/>
          <w:iCs/>
        </w:rPr>
        <w:t>Programme</w:t>
      </w:r>
      <w:proofErr w:type="spellEnd"/>
      <w:r>
        <w:rPr>
          <w:b/>
          <w:bCs/>
          <w:i/>
          <w:iCs/>
        </w:rPr>
        <w:t>]</w:t>
      </w:r>
    </w:p>
    <w:p w14:paraId="1F19B607" w14:textId="1415EEEF" w:rsidR="00D816E5" w:rsidRPr="00115198" w:rsidRDefault="00D816E5" w:rsidP="00EF1A09">
      <w:pPr>
        <w:spacing w:line="240" w:lineRule="auto"/>
      </w:pPr>
      <w:r w:rsidRPr="00115198">
        <w:t xml:space="preserve">‘Fly’ (2010) </w:t>
      </w:r>
      <w:r w:rsidRPr="00A875C6">
        <w:rPr>
          <w:i/>
          <w:iCs/>
        </w:rPr>
        <w:t>Breaking Bad</w:t>
      </w:r>
      <w:r w:rsidRPr="00115198">
        <w:t>, Series 2, episode 10. AMC, 23 May 2010</w:t>
      </w:r>
    </w:p>
    <w:p w14:paraId="1D7ABB5A" w14:textId="2BA24CAB" w:rsidR="00D816E5" w:rsidRPr="00F032DD" w:rsidRDefault="00F032DD" w:rsidP="00EF1A09">
      <w:pPr>
        <w:spacing w:line="240" w:lineRule="auto"/>
        <w:rPr>
          <w:b/>
          <w:bCs/>
          <w:i/>
          <w:iCs/>
        </w:rPr>
      </w:pPr>
      <w:r w:rsidRPr="00F032DD">
        <w:rPr>
          <w:b/>
          <w:bCs/>
          <w:i/>
          <w:iCs/>
        </w:rPr>
        <w:t>[Music]</w:t>
      </w:r>
    </w:p>
    <w:p w14:paraId="74B7268A" w14:textId="77777777" w:rsidR="00F032DD" w:rsidRPr="00115198" w:rsidRDefault="00F032DD" w:rsidP="00EF1A09">
      <w:pPr>
        <w:spacing w:line="240" w:lineRule="auto"/>
      </w:pPr>
      <w:r w:rsidRPr="00115198">
        <w:t xml:space="preserve">Beyonce (2016) </w:t>
      </w:r>
      <w:r w:rsidRPr="00EB42D6">
        <w:rPr>
          <w:i/>
          <w:iCs/>
        </w:rPr>
        <w:t>Lemonade</w:t>
      </w:r>
      <w:r w:rsidRPr="00115198">
        <w:t xml:space="preserve"> [Visual Album] New York: Parkwood Records. Available at: </w:t>
      </w:r>
      <w:hyperlink r:id="rId16" w:history="1">
        <w:r w:rsidRPr="00F032DD">
          <w:rPr>
            <w:rStyle w:val="Hiperveza"/>
            <w:sz w:val="20"/>
            <w:u w:val="single"/>
          </w:rPr>
          <w:t>https://www.beyonce.com/album/lemonade-visual-album/</w:t>
        </w:r>
      </w:hyperlink>
      <w:r>
        <w:t xml:space="preserve"> </w:t>
      </w:r>
      <w:r w:rsidRPr="00115198">
        <w:t>(Accessed: 17 February 2016).</w:t>
      </w:r>
    </w:p>
    <w:p w14:paraId="0C6408ED" w14:textId="5A4C6322" w:rsidR="00F032DD" w:rsidRPr="00E71FCF" w:rsidRDefault="00E71FCF" w:rsidP="00EF1A09">
      <w:pPr>
        <w:spacing w:line="240" w:lineRule="auto"/>
        <w:rPr>
          <w:b/>
          <w:bCs/>
          <w:i/>
          <w:iCs/>
        </w:rPr>
      </w:pPr>
      <w:r w:rsidRPr="00E71FCF">
        <w:rPr>
          <w:b/>
          <w:bCs/>
          <w:i/>
          <w:iCs/>
        </w:rPr>
        <w:t>[Website]</w:t>
      </w:r>
    </w:p>
    <w:p w14:paraId="1FEA6AF8" w14:textId="77777777" w:rsidR="00E71FCF" w:rsidRPr="00115198" w:rsidRDefault="00E71FCF" w:rsidP="00EF1A09">
      <w:pPr>
        <w:spacing w:line="240" w:lineRule="auto"/>
      </w:pPr>
      <w:r w:rsidRPr="00115198">
        <w:t xml:space="preserve">Mitchell, J.A. (2017) </w:t>
      </w:r>
      <w:r w:rsidRPr="00640DD4">
        <w:rPr>
          <w:i/>
          <w:iCs/>
        </w:rPr>
        <w:t>How and when to reference</w:t>
      </w:r>
      <w:r w:rsidRPr="00115198">
        <w:t xml:space="preserve"> [Online]. Available at: </w:t>
      </w:r>
      <w:hyperlink r:id="rId17" w:history="1">
        <w:r w:rsidRPr="00E71FCF">
          <w:rPr>
            <w:rStyle w:val="Hiperveza"/>
            <w:sz w:val="20"/>
            <w:u w:val="single"/>
          </w:rPr>
          <w:t>https://www.howandwhentoreference.com/</w:t>
        </w:r>
      </w:hyperlink>
      <w:r w:rsidRPr="00E71FCF">
        <w:rPr>
          <w:rStyle w:val="Hiperveza"/>
          <w:sz w:val="20"/>
        </w:rPr>
        <w:t xml:space="preserve"> (</w:t>
      </w:r>
      <w:r w:rsidRPr="00115198">
        <w:t>Accessed: 27 May 2017)</w:t>
      </w:r>
    </w:p>
    <w:p w14:paraId="3F83E299" w14:textId="386EB951" w:rsidR="00E71FCF" w:rsidRPr="00E71FCF" w:rsidRDefault="00E71FCF" w:rsidP="00EF1A09">
      <w:pPr>
        <w:spacing w:line="240" w:lineRule="auto"/>
        <w:rPr>
          <w:b/>
          <w:bCs/>
          <w:i/>
          <w:iCs/>
        </w:rPr>
      </w:pPr>
      <w:r w:rsidRPr="00E71FCF">
        <w:rPr>
          <w:b/>
          <w:bCs/>
          <w:i/>
          <w:iCs/>
        </w:rPr>
        <w:t>[Web Page]</w:t>
      </w:r>
    </w:p>
    <w:p w14:paraId="3A716C94" w14:textId="77777777" w:rsidR="00E71FCF" w:rsidRDefault="00E71FCF" w:rsidP="00EF1A09">
      <w:pPr>
        <w:spacing w:line="240" w:lineRule="auto"/>
      </w:pPr>
      <w:r w:rsidRPr="000461C9">
        <w:t xml:space="preserve">Thomson, M. (2017). </w:t>
      </w:r>
      <w:r w:rsidRPr="003D640A">
        <w:rPr>
          <w:i/>
          <w:iCs/>
        </w:rPr>
        <w:t>APA citation</w:t>
      </w:r>
      <w:r w:rsidRPr="000461C9">
        <w:t xml:space="preserve"> [Online]. </w:t>
      </w:r>
      <w:r w:rsidRPr="003D640A">
        <w:t>How and when to reference</w:t>
      </w:r>
      <w:r w:rsidRPr="000461C9">
        <w:t xml:space="preserve">. Available at: </w:t>
      </w:r>
      <w:hyperlink r:id="rId18" w:history="1">
        <w:r w:rsidRPr="00E71FCF">
          <w:rPr>
            <w:rStyle w:val="Hiperveza"/>
            <w:sz w:val="20"/>
            <w:u w:val="single"/>
          </w:rPr>
          <w:t>https://www.howandwhentoreference.com/APAcitation</w:t>
        </w:r>
      </w:hyperlink>
      <w:r>
        <w:t xml:space="preserve"> </w:t>
      </w:r>
      <w:r w:rsidRPr="000461C9">
        <w:t>(Accessed: 21 August 2017).</w:t>
      </w:r>
    </w:p>
    <w:p w14:paraId="35D82785" w14:textId="3DBBD295" w:rsidR="007C07B4" w:rsidRPr="00F257E1" w:rsidRDefault="00E71FCF" w:rsidP="00EF1A09">
      <w:pPr>
        <w:spacing w:line="240" w:lineRule="auto"/>
        <w:rPr>
          <w:b/>
          <w:bCs/>
          <w:i/>
          <w:iCs/>
        </w:rPr>
      </w:pPr>
      <w:r w:rsidRPr="00F257E1">
        <w:rPr>
          <w:b/>
          <w:bCs/>
          <w:i/>
          <w:iCs/>
        </w:rPr>
        <w:t>[Blog Post]</w:t>
      </w:r>
    </w:p>
    <w:p w14:paraId="7CE79C44" w14:textId="77777777" w:rsidR="00E71FCF" w:rsidRDefault="00E71FCF" w:rsidP="00EF1A09">
      <w:pPr>
        <w:spacing w:line="240" w:lineRule="auto"/>
      </w:pPr>
      <w:proofErr w:type="spellStart"/>
      <w:r w:rsidRPr="000461C9">
        <w:t>Defeo</w:t>
      </w:r>
      <w:proofErr w:type="spellEnd"/>
      <w:r w:rsidRPr="000461C9">
        <w:t xml:space="preserve">, C. (2017). New webinar on research careers [Blog] </w:t>
      </w:r>
      <w:r w:rsidRPr="00035F7E">
        <w:rPr>
          <w:i/>
          <w:iCs/>
        </w:rPr>
        <w:t>Mendeley blog</w:t>
      </w:r>
      <w:r w:rsidRPr="000461C9">
        <w:t xml:space="preserve">. Available at: </w:t>
      </w:r>
      <w:hyperlink r:id="rId19" w:history="1">
        <w:r w:rsidRPr="00E71FCF">
          <w:rPr>
            <w:rStyle w:val="Hiperveza"/>
            <w:sz w:val="20"/>
            <w:u w:val="single"/>
          </w:rPr>
          <w:t>https://blog.mendeley.com/2017/08/04/new-webinar-on-research-careers/</w:t>
        </w:r>
      </w:hyperlink>
      <w:r>
        <w:t xml:space="preserve"> </w:t>
      </w:r>
      <w:r w:rsidRPr="000461C9">
        <w:t>(Accessed: 21 August 2017).</w:t>
      </w:r>
    </w:p>
    <w:p w14:paraId="1A86BAE0" w14:textId="672D8526" w:rsidR="00E71FCF" w:rsidRPr="008B3464" w:rsidRDefault="008B3464" w:rsidP="00EF1A09">
      <w:pPr>
        <w:spacing w:line="240" w:lineRule="auto"/>
        <w:rPr>
          <w:b/>
          <w:bCs/>
          <w:i/>
          <w:iCs/>
        </w:rPr>
      </w:pPr>
      <w:r w:rsidRPr="008B3464">
        <w:rPr>
          <w:b/>
          <w:bCs/>
          <w:i/>
          <w:iCs/>
        </w:rPr>
        <w:t>[Tweet]</w:t>
      </w:r>
    </w:p>
    <w:p w14:paraId="524CADFE" w14:textId="77777777" w:rsidR="008B3464" w:rsidRPr="000461C9" w:rsidRDefault="008B3464" w:rsidP="00EF1A09">
      <w:pPr>
        <w:spacing w:line="240" w:lineRule="auto"/>
      </w:pPr>
      <w:proofErr w:type="spellStart"/>
      <w:r w:rsidRPr="000461C9">
        <w:t>Mendeley_com</w:t>
      </w:r>
      <w:proofErr w:type="spellEnd"/>
      <w:r w:rsidRPr="000461C9">
        <w:t xml:space="preserve">. (2017). </w:t>
      </w:r>
      <w:r w:rsidRPr="007B0B6C">
        <w:rPr>
          <w:i/>
          <w:iCs/>
        </w:rPr>
        <w:t>We applauded our final @pintofscience talk &amp; feeling sad. But we literally zoomed from #atomstogalaxies and it was a perfect finale</w:t>
      </w:r>
      <w:r w:rsidRPr="000461C9">
        <w:t xml:space="preserve"> [Twitter]. 17 May. Available at: </w:t>
      </w:r>
      <w:hyperlink r:id="rId20" w:history="1">
        <w:r w:rsidRPr="00D43261">
          <w:rPr>
            <w:rStyle w:val="Hiperveza"/>
            <w:sz w:val="20"/>
            <w:u w:val="single"/>
          </w:rPr>
          <w:t>https://twitter.com/mendeley_com/status/864947989797896194</w:t>
        </w:r>
      </w:hyperlink>
      <w:r>
        <w:t xml:space="preserve"> </w:t>
      </w:r>
      <w:r w:rsidRPr="000461C9">
        <w:t>(Accessed: 21 August 2017).</w:t>
      </w:r>
    </w:p>
    <w:p w14:paraId="257F1619" w14:textId="218E3254" w:rsidR="008B3464" w:rsidRPr="008B3464" w:rsidRDefault="008B3464" w:rsidP="00EF1A09">
      <w:pPr>
        <w:spacing w:line="240" w:lineRule="auto"/>
        <w:rPr>
          <w:b/>
          <w:bCs/>
          <w:i/>
          <w:iCs/>
        </w:rPr>
      </w:pPr>
      <w:r w:rsidRPr="008B3464">
        <w:rPr>
          <w:b/>
          <w:bCs/>
          <w:i/>
          <w:iCs/>
        </w:rPr>
        <w:t>[Facebook Status]</w:t>
      </w:r>
    </w:p>
    <w:p w14:paraId="28399071" w14:textId="77777777" w:rsidR="008B3464" w:rsidRDefault="008B3464" w:rsidP="00EF1A09">
      <w:pPr>
        <w:spacing w:after="0" w:line="240" w:lineRule="auto"/>
      </w:pPr>
      <w:r w:rsidRPr="003B3797">
        <w:t xml:space="preserve">Mendeley. (2017). </w:t>
      </w:r>
      <w:r w:rsidRPr="007D6A9C">
        <w:rPr>
          <w:i/>
          <w:iCs/>
        </w:rPr>
        <w:t>The pressure is always on for researchers to fund their research careers</w:t>
      </w:r>
      <w:r w:rsidRPr="003B3797">
        <w:t xml:space="preserve"> [Facebook]. 16 May. Available at: </w:t>
      </w:r>
    </w:p>
    <w:p w14:paraId="43670050" w14:textId="1E296FD6" w:rsidR="008B3464" w:rsidRPr="003B3797" w:rsidRDefault="00E877BD" w:rsidP="00EF1A09">
      <w:pPr>
        <w:spacing w:line="240" w:lineRule="auto"/>
        <w:ind w:firstLine="0"/>
      </w:pPr>
      <w:hyperlink r:id="rId21" w:history="1">
        <w:r w:rsidR="008B3464" w:rsidRPr="006848C4">
          <w:rPr>
            <w:rStyle w:val="Hiperveza"/>
            <w:sz w:val="20"/>
            <w:u w:val="single"/>
          </w:rPr>
          <w:t>https://www.facebook.com/mendeley/photos/a.10150156999648611.291608.42920143610/10154866770358611/?type=3</w:t>
        </w:r>
      </w:hyperlink>
      <w:r w:rsidR="008B3464">
        <w:t xml:space="preserve"> </w:t>
      </w:r>
      <w:r w:rsidR="008B3464" w:rsidRPr="003B3797">
        <w:t>(Accessed: 21 August 2017).</w:t>
      </w:r>
    </w:p>
    <w:p w14:paraId="23C362AD" w14:textId="75353CE5" w:rsidR="008B3464" w:rsidRPr="00987187" w:rsidRDefault="00987187" w:rsidP="00EF1A09">
      <w:pPr>
        <w:spacing w:line="240" w:lineRule="auto"/>
        <w:rPr>
          <w:b/>
          <w:bCs/>
          <w:i/>
          <w:iCs/>
        </w:rPr>
      </w:pPr>
      <w:r w:rsidRPr="00987187">
        <w:rPr>
          <w:b/>
          <w:bCs/>
          <w:i/>
          <w:iCs/>
        </w:rPr>
        <w:t>[Online Video]</w:t>
      </w:r>
    </w:p>
    <w:p w14:paraId="7C64F663" w14:textId="77777777" w:rsidR="001411A7" w:rsidRPr="003B3797" w:rsidRDefault="001411A7" w:rsidP="00EF1A09">
      <w:pPr>
        <w:spacing w:line="240" w:lineRule="auto"/>
      </w:pPr>
      <w:r w:rsidRPr="003B3797">
        <w:t xml:space="preserve">Mendeley. (2014). </w:t>
      </w:r>
      <w:r w:rsidRPr="00940685">
        <w:rPr>
          <w:i/>
          <w:iCs/>
        </w:rPr>
        <w:t>Getting started with Mendeley</w:t>
      </w:r>
      <w:r w:rsidRPr="003B3797">
        <w:t xml:space="preserve"> [Online video]. 3 April. Available at:</w:t>
      </w:r>
      <w:r>
        <w:t xml:space="preserve"> </w:t>
      </w:r>
      <w:r w:rsidRPr="001411A7">
        <w:rPr>
          <w:u w:val="single"/>
        </w:rPr>
        <w:t>https://www.YouTube.com/watch?v=Gv6_HuCYExM</w:t>
      </w:r>
      <w:r w:rsidRPr="003B3797">
        <w:t xml:space="preserve"> (Accessed: 21 August 2017).</w:t>
      </w:r>
    </w:p>
    <w:p w14:paraId="24596605" w14:textId="24C9549C" w:rsidR="0029773D" w:rsidRPr="006D6081" w:rsidRDefault="004A754A" w:rsidP="00EF1A09">
      <w:pPr>
        <w:pStyle w:val="Naslov2"/>
        <w:numPr>
          <w:ilvl w:val="0"/>
          <w:numId w:val="0"/>
        </w:numPr>
        <w:spacing w:before="480" w:line="240" w:lineRule="auto"/>
      </w:pPr>
      <w:r w:rsidRPr="006D6081">
        <w:t xml:space="preserve">Appendix A. </w:t>
      </w:r>
      <w:r w:rsidR="0029773D" w:rsidRPr="006D6081">
        <w:t>An example appendix</w:t>
      </w:r>
    </w:p>
    <w:p w14:paraId="14AB9CA5" w14:textId="51184638" w:rsidR="0029773D" w:rsidRPr="006D6081" w:rsidRDefault="0029773D" w:rsidP="00EF1A09">
      <w:pPr>
        <w:spacing w:line="240" w:lineRule="auto"/>
      </w:pPr>
      <w:r w:rsidRPr="006D6081">
        <w:t>Authors including an appendix section should do so after References section. Multiple appendices should all have headings in the style used above. They will automatically be ordered A, B, C etc.</w:t>
      </w:r>
    </w:p>
    <w:p w14:paraId="16A51CB8" w14:textId="78707FA6" w:rsidR="0029773D" w:rsidRPr="006D6081" w:rsidRDefault="0029773D" w:rsidP="00EF1A09">
      <w:pPr>
        <w:pStyle w:val="Els-appendixsubhead"/>
        <w:spacing w:line="240" w:lineRule="auto"/>
        <w:jc w:val="both"/>
        <w:rPr>
          <w:rFonts w:ascii="Segoe UI" w:hAnsi="Segoe UI" w:cs="Segoe UI"/>
        </w:rPr>
      </w:pPr>
      <w:r w:rsidRPr="006D6081">
        <w:rPr>
          <w:rFonts w:ascii="Segoe UI" w:hAnsi="Segoe UI" w:cs="Segoe UI"/>
        </w:rPr>
        <w:t>Example of a sub-heading within an appendix</w:t>
      </w:r>
    </w:p>
    <w:p w14:paraId="0328B414" w14:textId="4C164154" w:rsidR="0029773D" w:rsidRDefault="0029773D" w:rsidP="00EF1A09">
      <w:pPr>
        <w:spacing w:line="240" w:lineRule="auto"/>
      </w:pPr>
      <w:r w:rsidRPr="006D6081">
        <w:t>There is also the option to include a subheading within the Appendix if you wish.</w:t>
      </w:r>
    </w:p>
    <w:p w14:paraId="0CD5118E" w14:textId="650F267C" w:rsidR="003E323B" w:rsidRDefault="003E323B" w:rsidP="00EF1A09">
      <w:pPr>
        <w:spacing w:line="240" w:lineRule="auto"/>
      </w:pPr>
    </w:p>
    <w:p w14:paraId="22B029F8" w14:textId="114C84F1" w:rsidR="003E323B" w:rsidRDefault="003E323B" w:rsidP="00EF1A09">
      <w:pPr>
        <w:spacing w:line="240" w:lineRule="auto"/>
      </w:pPr>
    </w:p>
    <w:p w14:paraId="47830B9A" w14:textId="77777777" w:rsidR="003E323B" w:rsidRDefault="003E323B" w:rsidP="00EF1A09">
      <w:pPr>
        <w:spacing w:line="240" w:lineRule="auto"/>
      </w:pPr>
    </w:p>
    <w:p w14:paraId="11446234" w14:textId="0960FF85" w:rsidR="003E323B" w:rsidRPr="0081716C" w:rsidRDefault="003E323B" w:rsidP="00EF1A09">
      <w:pPr>
        <w:spacing w:line="240" w:lineRule="auto"/>
      </w:pPr>
    </w:p>
    <w:sectPr w:rsidR="003E323B" w:rsidRPr="0081716C" w:rsidSect="005E1B3A">
      <w:headerReference w:type="even" r:id="rId22"/>
      <w:headerReference w:type="default" r:id="rId23"/>
      <w:footerReference w:type="even" r:id="rId24"/>
      <w:footerReference w:type="default" r:id="rId25"/>
      <w:headerReference w:type="first" r:id="rId26"/>
      <w:footerReference w:type="first" r:id="rId27"/>
      <w:footnotePr>
        <w:numFmt w:val="chicago"/>
      </w:footnotePr>
      <w:pgSz w:w="10318" w:h="14570" w:code="13"/>
      <w:pgMar w:top="1418" w:right="1418" w:bottom="1418" w:left="1418"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524D9" w14:textId="77777777" w:rsidR="00E877BD" w:rsidRDefault="00E877BD" w:rsidP="004A754A">
      <w:r>
        <w:separator/>
      </w:r>
    </w:p>
    <w:p w14:paraId="7BF36196" w14:textId="77777777" w:rsidR="00E877BD" w:rsidRDefault="00E877BD" w:rsidP="004A754A"/>
  </w:endnote>
  <w:endnote w:type="continuationSeparator" w:id="0">
    <w:p w14:paraId="17404301" w14:textId="77777777" w:rsidR="00E877BD" w:rsidRDefault="00E877BD" w:rsidP="004A754A">
      <w:r>
        <w:continuationSeparator/>
      </w:r>
    </w:p>
    <w:p w14:paraId="17572A79" w14:textId="77777777" w:rsidR="00E877BD" w:rsidRDefault="00E877BD" w:rsidP="004A7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15AEC9A-6A3D-4693-A6A4-2191FCAF74A4}"/>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2" w:fontKey="{ED8411D7-A1A2-453D-B15F-1279621C4C44}"/>
    <w:embedBold r:id="rId3" w:fontKey="{EC0FD23B-668F-4A97-B242-9B3BB3AD28BD}"/>
    <w:embedItalic r:id="rId4" w:fontKey="{B893C4C2-8723-4D2F-9EEC-2F0A65C3B428}"/>
    <w:embedBoldItalic r:id="rId5" w:fontKey="{3BC338C4-8322-40FF-8C1E-66E5FA19E49F}"/>
  </w:font>
  <w:font w:name="Helvetica">
    <w:panose1 w:val="020B0604020202020204"/>
    <w:charset w:val="EE"/>
    <w:family w:val="swiss"/>
    <w:pitch w:val="variable"/>
    <w:sig w:usb0="E0002EFF" w:usb1="C000785B" w:usb2="00000009" w:usb3="00000000" w:csb0="000001FF" w:csb1="00000000"/>
    <w:embedBold r:id="rId6" w:fontKey="{EA96C741-1697-41B5-B6B5-61FB78E86F1C}"/>
  </w:font>
  <w:font w:name="Univers">
    <w:charset w:val="00"/>
    <w:family w:val="swiss"/>
    <w:pitch w:val="variable"/>
    <w:sig w:usb0="80000287" w:usb1="00000000" w:usb2="00000000" w:usb3="00000000" w:csb0="0000000F" w:csb1="00000000"/>
    <w:embedRegular r:id="rId7" w:fontKey="{82A2BE20-20C6-4C1D-9AB0-95433EF6B04D}"/>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61D85FE1-6A9F-4B64-9F24-1A8677C04B8A}"/>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embedItalic r:id="rId9" w:fontKey="{94EC3AE4-39A7-44DF-8A21-18EAF06A22BB}"/>
  </w:font>
  <w:font w:name="Cambria">
    <w:panose1 w:val="02040503050406030204"/>
    <w:charset w:val="EE"/>
    <w:family w:val="roman"/>
    <w:pitch w:val="variable"/>
    <w:sig w:usb0="E00006FF" w:usb1="420024FF" w:usb2="02000000" w:usb3="00000000" w:csb0="0000019F" w:csb1="00000000"/>
    <w:embedRegular r:id="rId10" w:fontKey="{9FBB8E86-CD30-4EBE-9275-D3E2F0EA4E2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917232"/>
      <w:docPartObj>
        <w:docPartGallery w:val="Page Numbers (Bottom of Page)"/>
        <w:docPartUnique/>
      </w:docPartObj>
    </w:sdtPr>
    <w:sdtEndPr>
      <w:rPr>
        <w:rFonts w:ascii="Segoe UI" w:hAnsi="Segoe UI" w:cs="Segoe UI"/>
      </w:rPr>
    </w:sdtEndPr>
    <w:sdtContent>
      <w:p w14:paraId="1F005701" w14:textId="7289E61D" w:rsidR="0017169C" w:rsidRPr="0017169C" w:rsidRDefault="0017169C" w:rsidP="0017169C">
        <w:pPr>
          <w:pStyle w:val="Podnoje"/>
          <w:jc w:val="right"/>
          <w:rPr>
            <w:rFonts w:ascii="Segoe UI" w:hAnsi="Segoe UI" w:cs="Segoe UI"/>
          </w:rPr>
        </w:pPr>
        <w:r w:rsidRPr="0017169C">
          <w:rPr>
            <w:rFonts w:ascii="Segoe UI" w:hAnsi="Segoe UI" w:cs="Segoe UI"/>
          </w:rPr>
          <w:fldChar w:fldCharType="begin"/>
        </w:r>
        <w:r w:rsidRPr="0017169C">
          <w:rPr>
            <w:rFonts w:ascii="Segoe UI" w:hAnsi="Segoe UI" w:cs="Segoe UI"/>
          </w:rPr>
          <w:instrText>PAGE   \* MERGEFORMAT</w:instrText>
        </w:r>
        <w:r w:rsidRPr="0017169C">
          <w:rPr>
            <w:rFonts w:ascii="Segoe UI" w:hAnsi="Segoe UI" w:cs="Segoe UI"/>
          </w:rPr>
          <w:fldChar w:fldCharType="separate"/>
        </w:r>
        <w:r w:rsidR="00C87237" w:rsidRPr="00C87237">
          <w:rPr>
            <w:rFonts w:ascii="Segoe UI" w:hAnsi="Segoe UI" w:cs="Segoe UI"/>
            <w:lang w:val="hr-HR"/>
          </w:rPr>
          <w:t>6</w:t>
        </w:r>
        <w:r w:rsidRPr="0017169C">
          <w:rPr>
            <w:rFonts w:ascii="Segoe UI" w:hAnsi="Segoe UI" w:cs="Segoe UI"/>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373472"/>
      <w:docPartObj>
        <w:docPartGallery w:val="Page Numbers (Bottom of Page)"/>
        <w:docPartUnique/>
      </w:docPartObj>
    </w:sdtPr>
    <w:sdtEndPr>
      <w:rPr>
        <w:rFonts w:ascii="Segoe UI" w:hAnsi="Segoe UI" w:cs="Segoe UI"/>
        <w:szCs w:val="16"/>
      </w:rPr>
    </w:sdtEndPr>
    <w:sdtContent>
      <w:p w14:paraId="10A38225" w14:textId="001E7B38" w:rsidR="00AE2936" w:rsidRPr="0007232B" w:rsidRDefault="00AE2936" w:rsidP="00AC1F3F">
        <w:pPr>
          <w:pStyle w:val="Podnoje"/>
          <w:spacing w:before="120" w:beforeAutospacing="0" w:after="0" w:line="240" w:lineRule="auto"/>
          <w:jc w:val="right"/>
          <w:rPr>
            <w:rFonts w:ascii="Segoe UI" w:hAnsi="Segoe UI" w:cs="Segoe UI"/>
            <w:szCs w:val="16"/>
          </w:rPr>
        </w:pPr>
        <w:r w:rsidRPr="0007232B">
          <w:rPr>
            <w:rFonts w:ascii="Segoe UI" w:hAnsi="Segoe UI" w:cs="Segoe UI"/>
            <w:szCs w:val="16"/>
          </w:rPr>
          <w:fldChar w:fldCharType="begin"/>
        </w:r>
        <w:r w:rsidRPr="0007232B">
          <w:rPr>
            <w:rFonts w:ascii="Segoe UI" w:hAnsi="Segoe UI" w:cs="Segoe UI"/>
            <w:szCs w:val="16"/>
          </w:rPr>
          <w:instrText>PAGE   \* MERGEFORMAT</w:instrText>
        </w:r>
        <w:r w:rsidRPr="0007232B">
          <w:rPr>
            <w:rFonts w:ascii="Segoe UI" w:hAnsi="Segoe UI" w:cs="Segoe UI"/>
            <w:szCs w:val="16"/>
          </w:rPr>
          <w:fldChar w:fldCharType="separate"/>
        </w:r>
        <w:r w:rsidR="00C87237" w:rsidRPr="00C87237">
          <w:rPr>
            <w:rFonts w:ascii="Segoe UI" w:hAnsi="Segoe UI" w:cs="Segoe UI"/>
            <w:szCs w:val="16"/>
            <w:lang w:val="hr-HR"/>
          </w:rPr>
          <w:t>5</w:t>
        </w:r>
        <w:r w:rsidRPr="0007232B">
          <w:rPr>
            <w:rFonts w:ascii="Segoe UI" w:hAnsi="Segoe UI" w:cs="Segoe UI"/>
            <w:szCs w:val="1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egoe UI" w:hAnsi="Segoe UI" w:cs="Segoe UI"/>
      </w:rPr>
      <w:id w:val="-1196462093"/>
      <w:docPartObj>
        <w:docPartGallery w:val="Page Numbers (Bottom of Page)"/>
        <w:docPartUnique/>
      </w:docPartObj>
    </w:sdtPr>
    <w:sdtEndPr>
      <w:rPr>
        <w:szCs w:val="16"/>
      </w:rPr>
    </w:sdtEndPr>
    <w:sdtContent>
      <w:p w14:paraId="6C1A78A2" w14:textId="0B9D7CCD" w:rsidR="00AE2936" w:rsidRPr="0007232B" w:rsidRDefault="00AE2936" w:rsidP="00AC1F3F">
        <w:pPr>
          <w:pStyle w:val="Podnoje"/>
          <w:spacing w:before="120" w:beforeAutospacing="0" w:after="0" w:line="240" w:lineRule="auto"/>
          <w:jc w:val="right"/>
          <w:rPr>
            <w:rFonts w:ascii="Segoe UI" w:hAnsi="Segoe UI" w:cs="Segoe UI"/>
            <w:szCs w:val="16"/>
          </w:rPr>
        </w:pPr>
        <w:r w:rsidRPr="0007232B">
          <w:rPr>
            <w:rFonts w:ascii="Segoe UI" w:hAnsi="Segoe UI" w:cs="Segoe UI"/>
            <w:szCs w:val="16"/>
          </w:rPr>
          <w:fldChar w:fldCharType="begin"/>
        </w:r>
        <w:r w:rsidRPr="0007232B">
          <w:rPr>
            <w:rFonts w:ascii="Segoe UI" w:hAnsi="Segoe UI" w:cs="Segoe UI"/>
            <w:szCs w:val="16"/>
          </w:rPr>
          <w:instrText>PAGE   \* MERGEFORMAT</w:instrText>
        </w:r>
        <w:r w:rsidRPr="0007232B">
          <w:rPr>
            <w:rFonts w:ascii="Segoe UI" w:hAnsi="Segoe UI" w:cs="Segoe UI"/>
            <w:szCs w:val="16"/>
          </w:rPr>
          <w:fldChar w:fldCharType="separate"/>
        </w:r>
        <w:r w:rsidR="005E1B3A">
          <w:rPr>
            <w:rFonts w:ascii="Segoe UI" w:hAnsi="Segoe UI" w:cs="Segoe UI"/>
            <w:szCs w:val="16"/>
          </w:rPr>
          <w:t>1</w:t>
        </w:r>
        <w:r w:rsidRPr="0007232B">
          <w:rPr>
            <w:rFonts w:ascii="Segoe UI" w:hAnsi="Segoe UI" w:cs="Segoe UI"/>
            <w:szCs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E3F3B" w14:textId="77777777" w:rsidR="00E877BD" w:rsidRDefault="00E877BD">
      <w:pPr>
        <w:pStyle w:val="Podnoje"/>
        <w:rPr>
          <w:lang w:val="en-GB"/>
        </w:rPr>
      </w:pPr>
      <w:r>
        <w:rPr>
          <w:lang w:val="hr-HR" w:eastAsia="hr-HR"/>
        </w:rPr>
        <w:drawing>
          <wp:inline distT="0" distB="0" distL="0" distR="0" wp14:anchorId="472277AF" wp14:editId="105656A9">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31ACA429" w14:textId="77777777" w:rsidR="00E877BD" w:rsidRDefault="00E877BD" w:rsidP="004A754A"/>
  </w:footnote>
  <w:footnote w:type="continuationSeparator" w:id="0">
    <w:p w14:paraId="56D3E013" w14:textId="77777777" w:rsidR="00E877BD" w:rsidRDefault="00E877BD" w:rsidP="004A754A">
      <w:r>
        <w:continuationSeparator/>
      </w:r>
    </w:p>
    <w:p w14:paraId="194809FA" w14:textId="77777777" w:rsidR="00E877BD" w:rsidRDefault="00E877BD" w:rsidP="004A754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E9EA" w14:textId="386CD1B2" w:rsidR="005E1B3A" w:rsidRPr="0086660B" w:rsidRDefault="005E1B3A" w:rsidP="005E1B3A">
    <w:pPr>
      <w:pStyle w:val="IOPHeader"/>
      <w:spacing w:after="60" w:line="312" w:lineRule="auto"/>
      <w:rPr>
        <w:rFonts w:ascii="Segoe UI" w:hAnsi="Segoe UI" w:cs="Segoe UI"/>
        <w:smallCaps/>
        <w:sz w:val="16"/>
        <w:szCs w:val="16"/>
      </w:rPr>
    </w:pPr>
    <w:r w:rsidRPr="0086660B">
      <w:rPr>
        <w:rFonts w:ascii="Segoe UI" w:hAnsi="Segoe UI" w:cs="Segoe UI"/>
        <w:smallCaps/>
        <w:sz w:val="16"/>
        <w:szCs w:val="16"/>
      </w:rPr>
      <w:t xml:space="preserve">IJCBE </w:t>
    </w:r>
    <w:r w:rsidRPr="0086660B">
      <w:rPr>
        <w:rFonts w:ascii="Segoe UI" w:hAnsi="Segoe UI" w:cs="Segoe UI"/>
        <w:sz w:val="16"/>
        <w:szCs w:val="16"/>
      </w:rPr>
      <w:t>Vol. I (2020), No. 1, pp. 1 – 12</w:t>
    </w:r>
  </w:p>
  <w:p w14:paraId="13C153EA" w14:textId="761F8351" w:rsidR="0029773D" w:rsidRDefault="005E1B3A" w:rsidP="005E1B3A">
    <w:pPr>
      <w:pStyle w:val="Zaglavlje"/>
      <w:tabs>
        <w:tab w:val="center" w:pos="4920"/>
      </w:tabs>
      <w:spacing w:before="0" w:beforeAutospacing="0" w:after="0" w:line="240" w:lineRule="auto"/>
      <w:rPr>
        <w:rFonts w:ascii="Segoe UI" w:hAnsi="Segoe UI" w:cs="Segoe UI"/>
        <w:iCs/>
      </w:rPr>
    </w:pPr>
    <w:r>
      <w:rPr>
        <w:rFonts w:ascii="Segoe UI" w:hAnsi="Segoe UI" w:cs="Segoe UI"/>
        <w:i w:val="0"/>
        <w:iCs/>
        <w:smallCaps/>
      </w:rPr>
      <w:t>Surname</w:t>
    </w:r>
    <w:r>
      <w:rPr>
        <w:rFonts w:ascii="Segoe UI" w:hAnsi="Segoe UI" w:cs="Segoe UI"/>
        <w:i w:val="0"/>
        <w:iCs/>
      </w:rPr>
      <w:t xml:space="preserve">, N., </w:t>
    </w:r>
    <w:r w:rsidRPr="00E068EC">
      <w:rPr>
        <w:rFonts w:ascii="Segoe UI" w:hAnsi="Segoe UI" w:cs="Segoe UI"/>
        <w:i w:val="0"/>
        <w:iCs/>
        <w:smallCaps/>
      </w:rPr>
      <w:t>S</w:t>
    </w:r>
    <w:r>
      <w:rPr>
        <w:rFonts w:ascii="Segoe UI" w:hAnsi="Segoe UI" w:cs="Segoe UI"/>
        <w:i w:val="0"/>
        <w:iCs/>
        <w:smallCaps/>
      </w:rPr>
      <w:t>urname</w:t>
    </w:r>
    <w:r>
      <w:rPr>
        <w:rFonts w:ascii="Segoe UI" w:hAnsi="Segoe UI" w:cs="Segoe UI"/>
        <w:i w:val="0"/>
        <w:iCs/>
      </w:rPr>
      <w:t>, N.</w:t>
    </w:r>
    <w:r w:rsidRPr="00794987">
      <w:rPr>
        <w:rFonts w:ascii="Segoe UI" w:hAnsi="Segoe UI" w:cs="Segoe UI"/>
        <w:i w:val="0"/>
        <w:iCs/>
      </w:rPr>
      <w:t xml:space="preserve"> / </w:t>
    </w:r>
    <w:r>
      <w:rPr>
        <w:rFonts w:ascii="Segoe UI" w:hAnsi="Segoe UI" w:cs="Segoe UI"/>
        <w:iCs/>
      </w:rPr>
      <w:t>Title of the paper</w:t>
    </w:r>
  </w:p>
  <w:p w14:paraId="31FDA5B9" w14:textId="77777777" w:rsidR="005E1B3A" w:rsidRPr="005E1B3A" w:rsidRDefault="005E1B3A" w:rsidP="005E1B3A">
    <w:pPr>
      <w:pStyle w:val="Zaglavlje"/>
      <w:tabs>
        <w:tab w:val="center" w:pos="4920"/>
      </w:tabs>
      <w:spacing w:before="0" w:beforeAutospacing="0" w:after="0" w:line="240" w:lineRule="auto"/>
      <w:jc w:val="right"/>
      <w:rPr>
        <w:rFonts w:ascii="Segoe UI" w:hAnsi="Segoe UI" w:cs="Segoe UI"/>
        <w:iC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89E5F" w14:textId="77777777" w:rsidR="0086660B" w:rsidRPr="0086660B" w:rsidRDefault="0086660B" w:rsidP="0086660B">
    <w:pPr>
      <w:pStyle w:val="IOPHeader"/>
      <w:spacing w:after="60" w:line="312" w:lineRule="auto"/>
      <w:rPr>
        <w:rFonts w:ascii="Segoe UI" w:hAnsi="Segoe UI" w:cs="Segoe UI"/>
        <w:smallCaps/>
        <w:sz w:val="16"/>
        <w:szCs w:val="16"/>
      </w:rPr>
    </w:pPr>
    <w:r w:rsidRPr="0086660B">
      <w:rPr>
        <w:rFonts w:ascii="Segoe UI" w:hAnsi="Segoe UI" w:cs="Segoe UI"/>
        <w:smallCaps/>
        <w:sz w:val="16"/>
        <w:szCs w:val="16"/>
      </w:rPr>
      <w:ptab w:relativeTo="margin" w:alignment="right" w:leader="none"/>
    </w:r>
    <w:r w:rsidRPr="0086660B">
      <w:rPr>
        <w:sz w:val="16"/>
        <w:szCs w:val="16"/>
      </w:rPr>
      <w:t xml:space="preserve"> </w:t>
    </w:r>
    <w:r w:rsidRPr="0086660B">
      <w:rPr>
        <w:rFonts w:ascii="Segoe UI" w:hAnsi="Segoe UI" w:cs="Segoe UI"/>
        <w:smallCaps/>
        <w:sz w:val="16"/>
        <w:szCs w:val="16"/>
      </w:rPr>
      <w:t xml:space="preserve">IJCBE </w:t>
    </w:r>
    <w:r w:rsidRPr="0086660B">
      <w:rPr>
        <w:rFonts w:ascii="Segoe UI" w:hAnsi="Segoe UI" w:cs="Segoe UI"/>
        <w:sz w:val="16"/>
        <w:szCs w:val="16"/>
      </w:rPr>
      <w:t>Vol. I (2020), No. 1, pp. 1 – 12</w:t>
    </w:r>
  </w:p>
  <w:p w14:paraId="73E04221" w14:textId="62A4C35F" w:rsidR="0086660B" w:rsidRDefault="0086660B" w:rsidP="0086660B">
    <w:pPr>
      <w:pStyle w:val="Zaglavlje"/>
      <w:tabs>
        <w:tab w:val="center" w:pos="4920"/>
      </w:tabs>
      <w:spacing w:before="0" w:beforeAutospacing="0" w:after="0" w:line="240" w:lineRule="auto"/>
      <w:jc w:val="right"/>
      <w:rPr>
        <w:rFonts w:ascii="Segoe UI" w:hAnsi="Segoe UI" w:cs="Segoe UI"/>
        <w:iCs/>
      </w:rPr>
    </w:pPr>
    <w:r>
      <w:rPr>
        <w:rFonts w:ascii="Segoe UI" w:hAnsi="Segoe UI" w:cs="Segoe UI"/>
        <w:i w:val="0"/>
        <w:iCs/>
        <w:smallCaps/>
      </w:rPr>
      <w:t>Surname</w:t>
    </w:r>
    <w:r>
      <w:rPr>
        <w:rFonts w:ascii="Segoe UI" w:hAnsi="Segoe UI" w:cs="Segoe UI"/>
        <w:i w:val="0"/>
        <w:iCs/>
      </w:rPr>
      <w:t xml:space="preserve">, N., </w:t>
    </w:r>
    <w:r w:rsidRPr="00E068EC">
      <w:rPr>
        <w:rFonts w:ascii="Segoe UI" w:hAnsi="Segoe UI" w:cs="Segoe UI"/>
        <w:i w:val="0"/>
        <w:iCs/>
        <w:smallCaps/>
      </w:rPr>
      <w:t>S</w:t>
    </w:r>
    <w:r>
      <w:rPr>
        <w:rFonts w:ascii="Segoe UI" w:hAnsi="Segoe UI" w:cs="Segoe UI"/>
        <w:i w:val="0"/>
        <w:iCs/>
        <w:smallCaps/>
      </w:rPr>
      <w:t>urname</w:t>
    </w:r>
    <w:r>
      <w:rPr>
        <w:rFonts w:ascii="Segoe UI" w:hAnsi="Segoe UI" w:cs="Segoe UI"/>
        <w:i w:val="0"/>
        <w:iCs/>
      </w:rPr>
      <w:t>, N.</w:t>
    </w:r>
    <w:r w:rsidRPr="00794987">
      <w:rPr>
        <w:rFonts w:ascii="Segoe UI" w:hAnsi="Segoe UI" w:cs="Segoe UI"/>
        <w:i w:val="0"/>
        <w:iCs/>
      </w:rPr>
      <w:t xml:space="preserve"> / </w:t>
    </w:r>
    <w:r>
      <w:rPr>
        <w:rFonts w:ascii="Segoe UI" w:hAnsi="Segoe UI" w:cs="Segoe UI"/>
        <w:iCs/>
      </w:rPr>
      <w:t>Title of the paper</w:t>
    </w:r>
  </w:p>
  <w:p w14:paraId="11DED41E" w14:textId="77777777" w:rsidR="0086660B" w:rsidRPr="00794987" w:rsidRDefault="0086660B" w:rsidP="0086660B">
    <w:pPr>
      <w:pStyle w:val="Zaglavlje"/>
      <w:tabs>
        <w:tab w:val="center" w:pos="4920"/>
      </w:tabs>
      <w:spacing w:before="0" w:beforeAutospacing="0" w:after="0" w:line="240" w:lineRule="auto"/>
      <w:jc w:val="right"/>
      <w:rPr>
        <w:rFonts w:ascii="Segoe UI" w:hAnsi="Segoe UI" w:cs="Segoe UI"/>
        <w:i w:val="0"/>
        <w:iC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0C9B0" w14:textId="77777777" w:rsidR="00AE2936" w:rsidRPr="00794987" w:rsidRDefault="00AE2936" w:rsidP="00AD5AF2">
    <w:pPr>
      <w:pStyle w:val="IOPHeader"/>
      <w:spacing w:after="60" w:line="312" w:lineRule="auto"/>
      <w:rPr>
        <w:rFonts w:ascii="Segoe UI" w:hAnsi="Segoe UI" w:cs="Segoe UI"/>
        <w:smallCaps/>
        <w:sz w:val="16"/>
        <w:szCs w:val="16"/>
      </w:rPr>
    </w:pPr>
    <w:r w:rsidRPr="00794987">
      <w:rPr>
        <w:rFonts w:ascii="Segoe UI" w:hAnsi="Segoe UI" w:cs="Segoe UI"/>
        <w:smallCaps/>
        <w:sz w:val="16"/>
        <w:szCs w:val="16"/>
      </w:rPr>
      <w:ptab w:relativeTo="margin" w:alignment="right" w:leader="none"/>
    </w:r>
    <w:r w:rsidRPr="00794987">
      <w:rPr>
        <w:rFonts w:ascii="Segoe UI" w:hAnsi="Segoe UI" w:cs="Segoe UI"/>
        <w:smallCaps/>
        <w:sz w:val="16"/>
        <w:szCs w:val="16"/>
      </w:rPr>
      <w:t>International Journal of Contemporary Business and Entrepreneurship</w:t>
    </w:r>
  </w:p>
  <w:p w14:paraId="328AE42A" w14:textId="41931A1F" w:rsidR="00AD5AF2" w:rsidRPr="005C52B3" w:rsidRDefault="005C52B3" w:rsidP="005C52B3">
    <w:pPr>
      <w:pStyle w:val="Zaglavlje"/>
      <w:spacing w:before="60" w:beforeAutospacing="0" w:after="0" w:line="240" w:lineRule="auto"/>
      <w:jc w:val="right"/>
      <w:rPr>
        <w:rFonts w:ascii="Segoe UI" w:hAnsi="Segoe UI" w:cs="Segoe UI"/>
        <w:bCs/>
        <w:szCs w:val="16"/>
      </w:rPr>
    </w:pPr>
    <w:r w:rsidRPr="005C52B3">
      <w:rPr>
        <w:rFonts w:ascii="Segoe UI" w:hAnsi="Segoe UI" w:cs="Segoe UI"/>
        <w:bCs/>
        <w:szCs w:val="16"/>
      </w:rPr>
      <w:t>Vol. X (202X), No. X, pp. X – 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CFFC7D90"/>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8717721"/>
    <w:multiLevelType w:val="hybridMultilevel"/>
    <w:tmpl w:val="FD04452A"/>
    <w:lvl w:ilvl="0" w:tplc="04240011">
      <w:start w:val="1"/>
      <w:numFmt w:val="decimal"/>
      <w:lvlText w:val="%1)"/>
      <w:lvlJc w:val="left"/>
      <w:pPr>
        <w:ind w:left="720" w:hanging="360"/>
      </w:pPr>
    </w:lvl>
    <w:lvl w:ilvl="1" w:tplc="35288B3C">
      <w:start w:val="1"/>
      <w:numFmt w:val="decimal"/>
      <w:lvlText w:val="%2)"/>
      <w:lvlJc w:val="left"/>
      <w:pPr>
        <w:ind w:left="1440" w:hanging="360"/>
      </w:pPr>
      <w:rPr>
        <w:rFonts w:ascii="Times New Roman" w:eastAsia="Calibri" w:hAnsi="Times New Roman" w:cs="Times New Roman"/>
      </w:rPr>
    </w:lvl>
    <w:lvl w:ilvl="2" w:tplc="E8FA7768">
      <w:start w:val="1"/>
      <w:numFmt w:val="low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D3"/>
    <w:rsid w:val="0002108C"/>
    <w:rsid w:val="00023F36"/>
    <w:rsid w:val="00026918"/>
    <w:rsid w:val="00061650"/>
    <w:rsid w:val="0007232B"/>
    <w:rsid w:val="000836B5"/>
    <w:rsid w:val="000A158A"/>
    <w:rsid w:val="000A258F"/>
    <w:rsid w:val="000E28D9"/>
    <w:rsid w:val="001411A7"/>
    <w:rsid w:val="0014491D"/>
    <w:rsid w:val="00157A58"/>
    <w:rsid w:val="0017169C"/>
    <w:rsid w:val="001A0192"/>
    <w:rsid w:val="001A4D77"/>
    <w:rsid w:val="001B20E8"/>
    <w:rsid w:val="001B61C5"/>
    <w:rsid w:val="001C2F07"/>
    <w:rsid w:val="001C30EC"/>
    <w:rsid w:val="001C3124"/>
    <w:rsid w:val="001E1630"/>
    <w:rsid w:val="001F3C87"/>
    <w:rsid w:val="002025C3"/>
    <w:rsid w:val="00211948"/>
    <w:rsid w:val="00214F75"/>
    <w:rsid w:val="00252373"/>
    <w:rsid w:val="00255607"/>
    <w:rsid w:val="00264085"/>
    <w:rsid w:val="00264C7F"/>
    <w:rsid w:val="00265897"/>
    <w:rsid w:val="0029773D"/>
    <w:rsid w:val="002A252D"/>
    <w:rsid w:val="002E57BD"/>
    <w:rsid w:val="002E66FB"/>
    <w:rsid w:val="002F6C06"/>
    <w:rsid w:val="00314DAC"/>
    <w:rsid w:val="003318F5"/>
    <w:rsid w:val="0033434B"/>
    <w:rsid w:val="00335DE1"/>
    <w:rsid w:val="0034104A"/>
    <w:rsid w:val="00363B34"/>
    <w:rsid w:val="00365C15"/>
    <w:rsid w:val="003B6999"/>
    <w:rsid w:val="003E323B"/>
    <w:rsid w:val="003F220D"/>
    <w:rsid w:val="00411327"/>
    <w:rsid w:val="00427181"/>
    <w:rsid w:val="004535C7"/>
    <w:rsid w:val="00460129"/>
    <w:rsid w:val="00463BC9"/>
    <w:rsid w:val="00473062"/>
    <w:rsid w:val="00473594"/>
    <w:rsid w:val="004954C2"/>
    <w:rsid w:val="004A0603"/>
    <w:rsid w:val="004A5DC3"/>
    <w:rsid w:val="004A754A"/>
    <w:rsid w:val="004C3E22"/>
    <w:rsid w:val="004D1C8E"/>
    <w:rsid w:val="004D65ED"/>
    <w:rsid w:val="004E26A3"/>
    <w:rsid w:val="00505EEF"/>
    <w:rsid w:val="00521A41"/>
    <w:rsid w:val="005226E5"/>
    <w:rsid w:val="0052324A"/>
    <w:rsid w:val="00525C48"/>
    <w:rsid w:val="0052775B"/>
    <w:rsid w:val="00556389"/>
    <w:rsid w:val="00564D94"/>
    <w:rsid w:val="005653DE"/>
    <w:rsid w:val="0057037F"/>
    <w:rsid w:val="005813B1"/>
    <w:rsid w:val="005C52B3"/>
    <w:rsid w:val="005C7105"/>
    <w:rsid w:val="005D4834"/>
    <w:rsid w:val="005E1B3A"/>
    <w:rsid w:val="005E3FB0"/>
    <w:rsid w:val="005E43F6"/>
    <w:rsid w:val="0060699C"/>
    <w:rsid w:val="00607877"/>
    <w:rsid w:val="00626D9A"/>
    <w:rsid w:val="0064155E"/>
    <w:rsid w:val="006848C4"/>
    <w:rsid w:val="00697282"/>
    <w:rsid w:val="006A5886"/>
    <w:rsid w:val="006D2A61"/>
    <w:rsid w:val="006D3B72"/>
    <w:rsid w:val="006D6081"/>
    <w:rsid w:val="006D671C"/>
    <w:rsid w:val="006F2423"/>
    <w:rsid w:val="00701ECF"/>
    <w:rsid w:val="007048A7"/>
    <w:rsid w:val="00723212"/>
    <w:rsid w:val="00764C26"/>
    <w:rsid w:val="0078628B"/>
    <w:rsid w:val="00794987"/>
    <w:rsid w:val="007A1EFC"/>
    <w:rsid w:val="007C07B4"/>
    <w:rsid w:val="007C77C7"/>
    <w:rsid w:val="007F7EB8"/>
    <w:rsid w:val="00801B86"/>
    <w:rsid w:val="0081716C"/>
    <w:rsid w:val="0084348E"/>
    <w:rsid w:val="008605D3"/>
    <w:rsid w:val="00864399"/>
    <w:rsid w:val="0086660B"/>
    <w:rsid w:val="008A2287"/>
    <w:rsid w:val="008A244B"/>
    <w:rsid w:val="008B3464"/>
    <w:rsid w:val="008C0C07"/>
    <w:rsid w:val="008D62F0"/>
    <w:rsid w:val="008E67BF"/>
    <w:rsid w:val="00911A78"/>
    <w:rsid w:val="00917004"/>
    <w:rsid w:val="009274E0"/>
    <w:rsid w:val="00943AE9"/>
    <w:rsid w:val="009511A1"/>
    <w:rsid w:val="00952AD6"/>
    <w:rsid w:val="00964AE2"/>
    <w:rsid w:val="00981FF8"/>
    <w:rsid w:val="00987187"/>
    <w:rsid w:val="00995E59"/>
    <w:rsid w:val="009D5DDF"/>
    <w:rsid w:val="009D5EDB"/>
    <w:rsid w:val="00A11566"/>
    <w:rsid w:val="00A13295"/>
    <w:rsid w:val="00A16AC1"/>
    <w:rsid w:val="00A37CE1"/>
    <w:rsid w:val="00A46EA1"/>
    <w:rsid w:val="00A650C6"/>
    <w:rsid w:val="00A8091D"/>
    <w:rsid w:val="00A850A7"/>
    <w:rsid w:val="00AA33E6"/>
    <w:rsid w:val="00AB010F"/>
    <w:rsid w:val="00AB5B63"/>
    <w:rsid w:val="00AC1F3F"/>
    <w:rsid w:val="00AD2BD0"/>
    <w:rsid w:val="00AD5AF2"/>
    <w:rsid w:val="00AE2936"/>
    <w:rsid w:val="00B00DF3"/>
    <w:rsid w:val="00B037E0"/>
    <w:rsid w:val="00B126D0"/>
    <w:rsid w:val="00B16D43"/>
    <w:rsid w:val="00B20002"/>
    <w:rsid w:val="00B2216B"/>
    <w:rsid w:val="00B4234F"/>
    <w:rsid w:val="00B542FB"/>
    <w:rsid w:val="00B55B76"/>
    <w:rsid w:val="00B6541D"/>
    <w:rsid w:val="00B82CDC"/>
    <w:rsid w:val="00B874E8"/>
    <w:rsid w:val="00BA53E4"/>
    <w:rsid w:val="00BB61E4"/>
    <w:rsid w:val="00BE5CDA"/>
    <w:rsid w:val="00BF2AFE"/>
    <w:rsid w:val="00C27C1A"/>
    <w:rsid w:val="00C87237"/>
    <w:rsid w:val="00CA16F5"/>
    <w:rsid w:val="00CA583B"/>
    <w:rsid w:val="00CB4275"/>
    <w:rsid w:val="00CB4CAD"/>
    <w:rsid w:val="00CD1F1C"/>
    <w:rsid w:val="00CE0784"/>
    <w:rsid w:val="00CE2686"/>
    <w:rsid w:val="00CF0218"/>
    <w:rsid w:val="00D008C9"/>
    <w:rsid w:val="00D03F1B"/>
    <w:rsid w:val="00D15CBF"/>
    <w:rsid w:val="00D43261"/>
    <w:rsid w:val="00D816E5"/>
    <w:rsid w:val="00D82EAC"/>
    <w:rsid w:val="00D97539"/>
    <w:rsid w:val="00DA3034"/>
    <w:rsid w:val="00DB171D"/>
    <w:rsid w:val="00DC12CE"/>
    <w:rsid w:val="00DC5544"/>
    <w:rsid w:val="00DD115A"/>
    <w:rsid w:val="00DE37F4"/>
    <w:rsid w:val="00DE5B2C"/>
    <w:rsid w:val="00DE6905"/>
    <w:rsid w:val="00E14F1C"/>
    <w:rsid w:val="00E322B6"/>
    <w:rsid w:val="00E60FE6"/>
    <w:rsid w:val="00E6585E"/>
    <w:rsid w:val="00E71FCF"/>
    <w:rsid w:val="00E877BD"/>
    <w:rsid w:val="00E90F7C"/>
    <w:rsid w:val="00E91F9C"/>
    <w:rsid w:val="00EA01A2"/>
    <w:rsid w:val="00ED779E"/>
    <w:rsid w:val="00EF1A09"/>
    <w:rsid w:val="00EF26E7"/>
    <w:rsid w:val="00EF3851"/>
    <w:rsid w:val="00EF5506"/>
    <w:rsid w:val="00F00E2D"/>
    <w:rsid w:val="00F032DD"/>
    <w:rsid w:val="00F257E1"/>
    <w:rsid w:val="00F437A4"/>
    <w:rsid w:val="00F56186"/>
    <w:rsid w:val="00F626C9"/>
    <w:rsid w:val="00F87CD2"/>
    <w:rsid w:val="00F9156A"/>
    <w:rsid w:val="00FA0A0F"/>
    <w:rsid w:val="00FA3672"/>
    <w:rsid w:val="00FD7133"/>
    <w:rsid w:val="00FF13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9C91"/>
  <w15:docId w15:val="{D54CEA00-FD6E-4545-BD35-10C0346D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54A"/>
    <w:pPr>
      <w:spacing w:after="120" w:line="240" w:lineRule="exact"/>
      <w:ind w:firstLine="238"/>
      <w:jc w:val="both"/>
    </w:pPr>
    <w:rPr>
      <w:rFonts w:ascii="Segoe UI" w:hAnsi="Segoe UI" w:cs="Segoe UI"/>
    </w:rPr>
  </w:style>
  <w:style w:type="paragraph" w:styleId="Naslov1">
    <w:name w:val="heading 1"/>
    <w:basedOn w:val="Els-Title"/>
    <w:next w:val="Normal"/>
    <w:link w:val="Naslov1Char"/>
    <w:uiPriority w:val="9"/>
    <w:qFormat/>
    <w:rsid w:val="008E67BF"/>
    <w:pPr>
      <w:outlineLvl w:val="0"/>
    </w:pPr>
    <w:rPr>
      <w:rFonts w:ascii="Segoe UI" w:hAnsi="Segoe UI" w:cs="Segoe UI"/>
    </w:rPr>
  </w:style>
  <w:style w:type="paragraph" w:styleId="Naslov2">
    <w:name w:val="heading 2"/>
    <w:basedOn w:val="Els-1storder-head"/>
    <w:next w:val="Normal"/>
    <w:link w:val="Naslov2Char"/>
    <w:uiPriority w:val="9"/>
    <w:unhideWhenUsed/>
    <w:qFormat/>
    <w:rsid w:val="008E67BF"/>
    <w:pPr>
      <w:outlineLvl w:val="1"/>
    </w:pPr>
    <w:rPr>
      <w:rFonts w:ascii="Segoe UI" w:hAnsi="Segoe UI" w:cs="Segoe UI"/>
    </w:rPr>
  </w:style>
  <w:style w:type="paragraph" w:styleId="Naslov3">
    <w:name w:val="heading 3"/>
    <w:basedOn w:val="Els-2ndorder-head"/>
    <w:next w:val="Normal"/>
    <w:autoRedefine/>
    <w:qFormat/>
    <w:rsid w:val="008E67BF"/>
    <w:pPr>
      <w:outlineLvl w:val="2"/>
    </w:pPr>
    <w:rPr>
      <w:rFonts w:ascii="Segoe UI" w:hAnsi="Segoe UI" w:cs="Segoe UI"/>
    </w:rPr>
  </w:style>
  <w:style w:type="paragraph" w:styleId="Naslov4">
    <w:name w:val="heading 4"/>
    <w:basedOn w:val="Normal"/>
    <w:next w:val="Normal"/>
    <w:qFormat/>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pisslike">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tabs>
        <w:tab w:val="num" w:pos="360"/>
      </w:tabs>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Referencakrajnjebiljeke">
    <w:name w:val="endnote reference"/>
    <w:basedOn w:val="Zadanifontodlomka"/>
    <w:semiHidden/>
    <w:rPr>
      <w:vertAlign w:val="superscript"/>
    </w:rPr>
  </w:style>
  <w:style w:type="paragraph" w:styleId="Zaglavlje">
    <w:name w:val="header"/>
    <w:link w:val="ZaglavljeChar"/>
    <w:uiPriority w:val="99"/>
    <w:pPr>
      <w:tabs>
        <w:tab w:val="center" w:pos="4706"/>
        <w:tab w:val="right" w:pos="9356"/>
      </w:tabs>
      <w:spacing w:before="100" w:beforeAutospacing="1" w:after="240" w:line="200" w:lineRule="atLeast"/>
    </w:pPr>
    <w:rPr>
      <w:i/>
      <w:noProof/>
      <w:sz w:val="16"/>
    </w:rPr>
  </w:style>
  <w:style w:type="paragraph" w:styleId="Podnoje">
    <w:name w:val="footer"/>
    <w:basedOn w:val="Zaglavlje"/>
    <w:link w:val="PodnojeChar"/>
    <w:uiPriority w:val="99"/>
    <w:pPr>
      <w:tabs>
        <w:tab w:val="right" w:pos="10080"/>
      </w:tabs>
    </w:pPr>
    <w:rPr>
      <w:i w:val="0"/>
    </w:rPr>
  </w:style>
  <w:style w:type="character" w:styleId="Referencafusnote">
    <w:name w:val="footnote reference"/>
    <w:semiHidden/>
    <w:rPr>
      <w:vertAlign w:val="superscript"/>
    </w:rPr>
  </w:style>
  <w:style w:type="paragraph" w:styleId="Tekstfusnote">
    <w:name w:val="footnote text"/>
    <w:basedOn w:val="Normal"/>
    <w:semiHidden/>
    <w:rPr>
      <w:rFonts w:ascii="Univers" w:hAnsi="Univers"/>
    </w:rPr>
  </w:style>
  <w:style w:type="character" w:styleId="Hiperveza">
    <w:name w:val="Hyperlink"/>
    <w:basedOn w:val="Zadanifontodlomka"/>
    <w:semiHidden/>
    <w:rPr>
      <w:color w:val="auto"/>
      <w:sz w:val="16"/>
      <w:u w:val="none"/>
    </w:rPr>
  </w:style>
  <w:style w:type="character" w:customStyle="1" w:styleId="MTEquationSection">
    <w:name w:val="MTEquationSection"/>
    <w:basedOn w:val="Zadanifontodlomka"/>
    <w:rPr>
      <w:vanish/>
      <w:color w:val="FF0000"/>
    </w:rPr>
  </w:style>
  <w:style w:type="character" w:styleId="Brojstranice">
    <w:name w:val="page number"/>
    <w:basedOn w:val="Zadanifontodlomka"/>
    <w:semiHidden/>
    <w:rPr>
      <w:sz w:val="16"/>
    </w:rPr>
  </w:style>
  <w:style w:type="paragraph" w:styleId="Obiniteks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SlijeenaHiperveza">
    <w:name w:val="FollowedHyperlink"/>
    <w:basedOn w:val="Zadanifontodlomka"/>
    <w:semiHidden/>
    <w:rPr>
      <w:color w:val="800080"/>
      <w:u w:val="single"/>
    </w:rPr>
  </w:style>
  <w:style w:type="character" w:customStyle="1" w:styleId="Els-1storder-headChar">
    <w:name w:val="Els-1storder-head Char"/>
    <w:basedOn w:val="Zadanifontodlomka"/>
    <w:rPr>
      <w:b/>
      <w:lang w:val="en-US" w:eastAsia="en-US" w:bidi="ar-SA"/>
    </w:rPr>
  </w:style>
  <w:style w:type="character" w:styleId="Referencakomentara">
    <w:name w:val="annotation reference"/>
    <w:basedOn w:val="Zadanifontodlomka"/>
    <w:semiHidden/>
    <w:unhideWhenUsed/>
    <w:rPr>
      <w:sz w:val="16"/>
      <w:szCs w:val="16"/>
    </w:rPr>
  </w:style>
  <w:style w:type="paragraph" w:styleId="Tekstbalonia">
    <w:name w:val="Balloon Text"/>
    <w:basedOn w:val="Normal"/>
    <w:rPr>
      <w:rFonts w:ascii="Tahoma" w:hAnsi="Tahoma" w:cs="Tahoma"/>
      <w:sz w:val="16"/>
      <w:szCs w:val="16"/>
    </w:rPr>
  </w:style>
  <w:style w:type="character" w:customStyle="1" w:styleId="BalloonTextChar">
    <w:name w:val="Balloon Text Char"/>
    <w:basedOn w:val="Zadanifontodlomka"/>
    <w:rPr>
      <w:rFonts w:ascii="Tahoma" w:hAnsi="Tahoma" w:cs="Tahoma"/>
      <w:sz w:val="16"/>
      <w:szCs w:val="16"/>
      <w:lang w:eastAsia="en-US"/>
    </w:rPr>
  </w:style>
  <w:style w:type="paragraph" w:styleId="Tekstkomentara">
    <w:name w:val="annotation text"/>
    <w:basedOn w:val="Normal"/>
    <w:semiHidden/>
    <w:unhideWhenUsed/>
  </w:style>
  <w:style w:type="character" w:customStyle="1" w:styleId="CommentTextChar">
    <w:name w:val="Comment Text Char"/>
    <w:basedOn w:val="Zadanifontodlomka"/>
    <w:semiHidden/>
    <w:rPr>
      <w:lang w:val="en-GB"/>
    </w:rPr>
  </w:style>
  <w:style w:type="paragraph" w:styleId="Predmetkomentara">
    <w:name w:val="annotation subject"/>
    <w:basedOn w:val="Tekstkomentara"/>
    <w:next w:val="Tekstkomentara"/>
    <w:semiHidden/>
    <w:unhideWhenUsed/>
    <w:rPr>
      <w:b/>
      <w:bCs/>
    </w:rPr>
  </w:style>
  <w:style w:type="character" w:customStyle="1" w:styleId="CommentSubjectChar">
    <w:name w:val="Comment Subject Char"/>
    <w:basedOn w:val="CommentTextChar"/>
    <w:semiHidden/>
    <w:rPr>
      <w:b/>
      <w:bCs/>
      <w:lang w:val="en-GB"/>
    </w:rPr>
  </w:style>
  <w:style w:type="paragraph" w:styleId="Uvuenotijeloteksta">
    <w:name w:val="Body Text Indent"/>
    <w:basedOn w:val="Normal"/>
    <w:semiHidden/>
    <w:pPr>
      <w:suppressAutoHyphens/>
      <w:ind w:firstLine="360"/>
    </w:pPr>
    <w:rPr>
      <w:rFonts w:eastAsia="Times New Roman"/>
      <w:kern w:val="14"/>
    </w:rPr>
  </w:style>
  <w:style w:type="paragraph" w:customStyle="1" w:styleId="ColorfulList-Accent11">
    <w:name w:val="Colorful List - Accent 11"/>
    <w:basedOn w:val="Normal"/>
    <w:qFormat/>
    <w:pPr>
      <w:ind w:left="720"/>
    </w:pPr>
    <w:rPr>
      <w:rFonts w:ascii="Arial" w:eastAsia="Batang" w:hAnsi="Arial"/>
      <w:sz w:val="22"/>
      <w:szCs w:val="24"/>
      <w:lang w:eastAsia="ko-KR"/>
    </w:rPr>
  </w:style>
  <w:style w:type="paragraph" w:styleId="Tekstkrajnjebiljeke">
    <w:name w:val="endnote text"/>
    <w:basedOn w:val="Normal"/>
    <w:link w:val="TekstkrajnjebiljekeChar"/>
    <w:uiPriority w:val="99"/>
    <w:semiHidden/>
    <w:unhideWhenUsed/>
    <w:rsid w:val="001A4D77"/>
  </w:style>
  <w:style w:type="character" w:customStyle="1" w:styleId="TekstkrajnjebiljekeChar">
    <w:name w:val="Tekst krajnje bilješke Char"/>
    <w:basedOn w:val="Zadanifontodlomka"/>
    <w:link w:val="Tekstkrajnjebiljeke"/>
    <w:uiPriority w:val="99"/>
    <w:semiHidden/>
    <w:rsid w:val="001A4D77"/>
    <w:rPr>
      <w:lang w:val="en-GB"/>
    </w:rPr>
  </w:style>
  <w:style w:type="character" w:styleId="Tekstrezerviranogmjesta">
    <w:name w:val="Placeholder Text"/>
    <w:basedOn w:val="Zadanifontodlomka"/>
    <w:uiPriority w:val="99"/>
    <w:semiHidden/>
    <w:rsid w:val="005813B1"/>
    <w:rPr>
      <w:color w:val="808080"/>
    </w:rPr>
  </w:style>
  <w:style w:type="character" w:customStyle="1" w:styleId="Naslov1Char">
    <w:name w:val="Naslov 1 Char"/>
    <w:basedOn w:val="Zadanifontodlomka"/>
    <w:link w:val="Naslov1"/>
    <w:uiPriority w:val="9"/>
    <w:rsid w:val="008E67BF"/>
    <w:rPr>
      <w:rFonts w:ascii="Segoe UI" w:hAnsi="Segoe UI" w:cs="Segoe UI"/>
      <w:sz w:val="34"/>
    </w:rPr>
  </w:style>
  <w:style w:type="character" w:customStyle="1" w:styleId="Naslov2Char">
    <w:name w:val="Naslov 2 Char"/>
    <w:basedOn w:val="Zadanifontodlomka"/>
    <w:link w:val="Naslov2"/>
    <w:uiPriority w:val="9"/>
    <w:rsid w:val="008E67BF"/>
    <w:rPr>
      <w:rFonts w:ascii="Segoe UI" w:hAnsi="Segoe UI" w:cs="Segoe UI"/>
      <w:b/>
    </w:rPr>
  </w:style>
  <w:style w:type="character" w:customStyle="1" w:styleId="UnresolvedMention">
    <w:name w:val="Unresolved Mention"/>
    <w:basedOn w:val="Zadanifontodlomka"/>
    <w:uiPriority w:val="99"/>
    <w:semiHidden/>
    <w:unhideWhenUsed/>
    <w:rsid w:val="008B3464"/>
    <w:rPr>
      <w:color w:val="605E5C"/>
      <w:shd w:val="clear" w:color="auto" w:fill="E1DFDD"/>
    </w:rPr>
  </w:style>
  <w:style w:type="character" w:customStyle="1" w:styleId="ZaglavljeChar">
    <w:name w:val="Zaglavlje Char"/>
    <w:basedOn w:val="Zadanifontodlomka"/>
    <w:link w:val="Zaglavlje"/>
    <w:uiPriority w:val="99"/>
    <w:rsid w:val="0034104A"/>
    <w:rPr>
      <w:i/>
      <w:noProof/>
      <w:sz w:val="16"/>
    </w:rPr>
  </w:style>
  <w:style w:type="paragraph" w:customStyle="1" w:styleId="IOPHeader">
    <w:name w:val="IOPHeader"/>
    <w:basedOn w:val="Zaglavlje"/>
    <w:link w:val="IOPHeaderChar"/>
    <w:qFormat/>
    <w:rsid w:val="0034104A"/>
    <w:pPr>
      <w:pBdr>
        <w:bottom w:val="single" w:sz="4" w:space="1" w:color="auto"/>
      </w:pBdr>
      <w:tabs>
        <w:tab w:val="clear" w:pos="4706"/>
        <w:tab w:val="clear" w:pos="9356"/>
        <w:tab w:val="center" w:pos="4513"/>
        <w:tab w:val="right" w:pos="9026"/>
      </w:tabs>
      <w:spacing w:before="0" w:beforeAutospacing="0" w:after="0" w:line="240" w:lineRule="auto"/>
    </w:pPr>
    <w:rPr>
      <w:rFonts w:asciiTheme="minorHAnsi" w:eastAsiaTheme="minorHAnsi" w:hAnsiTheme="minorHAnsi" w:cstheme="minorBidi"/>
      <w:i w:val="0"/>
      <w:sz w:val="22"/>
      <w:szCs w:val="22"/>
      <w:lang w:val="en-GB"/>
    </w:rPr>
  </w:style>
  <w:style w:type="character" w:customStyle="1" w:styleId="IOPHeaderChar">
    <w:name w:val="IOPHeader Char"/>
    <w:basedOn w:val="ZaglavljeChar"/>
    <w:link w:val="IOPHeader"/>
    <w:rsid w:val="0034104A"/>
    <w:rPr>
      <w:rFonts w:asciiTheme="minorHAnsi" w:eastAsiaTheme="minorHAnsi" w:hAnsiTheme="minorHAnsi" w:cstheme="minorBidi"/>
      <w:i w:val="0"/>
      <w:noProof/>
      <w:sz w:val="22"/>
      <w:szCs w:val="22"/>
      <w:lang w:val="en-GB"/>
    </w:rPr>
  </w:style>
  <w:style w:type="character" w:customStyle="1" w:styleId="PodnojeChar">
    <w:name w:val="Podnožje Char"/>
    <w:basedOn w:val="Zadanifontodlomka"/>
    <w:link w:val="Podnoje"/>
    <w:uiPriority w:val="99"/>
    <w:rsid w:val="0017169C"/>
    <w:rPr>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ndeley.com/reference-management/reference-manager" TargetMode="External"/><Relationship Id="rId18" Type="http://schemas.openxmlformats.org/officeDocument/2006/relationships/hyperlink" Target="https://www.howandwhentoreference.com/APAcitation"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www.facebook.com/mendeley/photos/a.10150156999648611.291608.42920143610/10154866770358611/?type=3" TargetMode="External"/><Relationship Id="rId7" Type="http://schemas.openxmlformats.org/officeDocument/2006/relationships/footnotes" Target="footnotes.xml"/><Relationship Id="rId12" Type="http://schemas.openxmlformats.org/officeDocument/2006/relationships/hyperlink" Target="https://www.mendeley.com/reference-management/reference-manager" TargetMode="External"/><Relationship Id="rId17" Type="http://schemas.openxmlformats.org/officeDocument/2006/relationships/hyperlink" Target="https://www.howandwhentoreference.com/" TargetMode="External"/><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s://www.beyonce.com/album/lemonade-visual-album/" TargetMode="External"/><Relationship Id="rId20" Type="http://schemas.openxmlformats.org/officeDocument/2006/relationships/hyperlink" Target="https://twitter.com/mendeley_com/status/864947989797896194"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howandwhentoreference.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ate.org.uk/art/artworks/millais-ophelia-n0150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endeley.com/reference-management/reference-manager" TargetMode="External"/><Relationship Id="rId19" Type="http://schemas.openxmlformats.org/officeDocument/2006/relationships/hyperlink" Target="https://blog.mendeley.com/2017/08/04/new-webinar-on-research-career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mendeley.com/reference-management/reference-manager"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068B1-023E-4B14-9ED3-4E4483E9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153</TotalTime>
  <Pages>7</Pages>
  <Words>1809</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12097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Mladen Turuk</cp:lastModifiedBy>
  <cp:revision>140</cp:revision>
  <cp:lastPrinted>2011-11-22T03:26:00Z</cp:lastPrinted>
  <dcterms:created xsi:type="dcterms:W3CDTF">2020-03-18T17:40:00Z</dcterms:created>
  <dcterms:modified xsi:type="dcterms:W3CDTF">2020-10-21T08:02:00Z</dcterms:modified>
</cp:coreProperties>
</file>